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FD8" w:rsidRPr="008A1AE2" w:rsidRDefault="00451FD8" w:rsidP="00451FD8">
      <w:pPr>
        <w:jc w:val="center"/>
        <w:rPr>
          <w:sz w:val="24"/>
          <w:szCs w:val="24"/>
        </w:rPr>
      </w:pPr>
      <w:r w:rsidRPr="008A1AE2">
        <w:rPr>
          <w:sz w:val="24"/>
          <w:szCs w:val="24"/>
        </w:rPr>
        <w:t>АДМИНИСТРАЦИ</w:t>
      </w:r>
      <w:r w:rsidR="008A1AE2" w:rsidRPr="001E3019">
        <w:rPr>
          <w:sz w:val="24"/>
          <w:szCs w:val="24"/>
        </w:rPr>
        <w:t>Я</w:t>
      </w:r>
      <w:r w:rsidRPr="008A1AE2">
        <w:rPr>
          <w:sz w:val="24"/>
          <w:szCs w:val="24"/>
        </w:rPr>
        <w:t xml:space="preserve"> ВОЖЕГОДСКОГО МУНИЦИПАЛЬНОГО </w:t>
      </w:r>
      <w:r w:rsidR="00AC3460">
        <w:rPr>
          <w:sz w:val="24"/>
          <w:szCs w:val="24"/>
        </w:rPr>
        <w:t>ОКРУГА</w:t>
      </w:r>
    </w:p>
    <w:p w:rsidR="00821AE4" w:rsidRDefault="00821AE4">
      <w:pPr>
        <w:jc w:val="center"/>
      </w:pPr>
    </w:p>
    <w:p w:rsidR="00821AE4" w:rsidRDefault="00821AE4">
      <w:pPr>
        <w:pStyle w:val="1"/>
        <w:rPr>
          <w:sz w:val="28"/>
        </w:rPr>
      </w:pPr>
      <w:proofErr w:type="gramStart"/>
      <w:r>
        <w:t>Р</w:t>
      </w:r>
      <w:proofErr w:type="gramEnd"/>
      <w:r>
        <w:t xml:space="preserve"> А С П О Р Я Ж Е Н И Е </w:t>
      </w:r>
    </w:p>
    <w:p w:rsidR="00821AE4" w:rsidRDefault="00821AE4">
      <w:pPr>
        <w:jc w:val="center"/>
        <w:rPr>
          <w:b/>
          <w:sz w:val="24"/>
        </w:rPr>
      </w:pPr>
    </w:p>
    <w:p w:rsidR="00821AE4" w:rsidRDefault="004E6282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B323E8" w:rsidRPr="00E76215" w:rsidRDefault="004B5875" w:rsidP="00E7621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20.07.2026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B323E8" w:rsidRPr="00E76215" w:rsidRDefault="004B5875" w:rsidP="00E7621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86-р</w:t>
                  </w:r>
                </w:p>
              </w:txbxContent>
            </v:textbox>
          </v:rect>
        </w:pict>
      </w:r>
    </w:p>
    <w:p w:rsidR="00821AE4" w:rsidRDefault="00821AE4">
      <w:pPr>
        <w:pStyle w:val="2"/>
      </w:pPr>
      <w:r>
        <w:t>От _______________ № ______________</w:t>
      </w:r>
    </w:p>
    <w:p w:rsidR="00821AE4" w:rsidRDefault="00821AE4">
      <w:pPr>
        <w:jc w:val="both"/>
        <w:rPr>
          <w:sz w:val="16"/>
        </w:rPr>
      </w:pPr>
    </w:p>
    <w:p w:rsidR="00821AE4" w:rsidRDefault="00821AE4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821AE4" w:rsidRDefault="00821AE4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821AE4">
        <w:tc>
          <w:tcPr>
            <w:tcW w:w="1276" w:type="dxa"/>
          </w:tcPr>
          <w:p w:rsidR="00821AE4" w:rsidRDefault="004E62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821AE4" w:rsidRDefault="00821AE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</w:p>
          <w:p w:rsidR="00821AE4" w:rsidRDefault="00821AE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8478DD" w:rsidRDefault="00356DFD">
            <w:pPr>
              <w:rPr>
                <w:sz w:val="28"/>
              </w:rPr>
            </w:pPr>
            <w:r>
              <w:rPr>
                <w:sz w:val="28"/>
              </w:rPr>
              <w:t>О внесении изменений в распоряжение</w:t>
            </w:r>
            <w:r w:rsidR="004B5875">
              <w:rPr>
                <w:sz w:val="28"/>
              </w:rPr>
              <w:t xml:space="preserve"> администрации Вожегодского муниципального округа</w:t>
            </w:r>
            <w:r>
              <w:rPr>
                <w:sz w:val="28"/>
              </w:rPr>
              <w:t xml:space="preserve"> от </w:t>
            </w:r>
            <w:r w:rsidR="00AC3460">
              <w:rPr>
                <w:sz w:val="28"/>
              </w:rPr>
              <w:t>20 июня 2023 года</w:t>
            </w:r>
            <w:r>
              <w:rPr>
                <w:sz w:val="28"/>
              </w:rPr>
              <w:t xml:space="preserve"> № </w:t>
            </w:r>
            <w:r w:rsidR="00AC3460">
              <w:rPr>
                <w:sz w:val="28"/>
              </w:rPr>
              <w:t>129</w:t>
            </w:r>
            <w:r>
              <w:rPr>
                <w:sz w:val="28"/>
              </w:rPr>
              <w:t>-р «</w:t>
            </w:r>
            <w:r w:rsidR="00AC3460">
              <w:rPr>
                <w:sz w:val="28"/>
              </w:rPr>
              <w:t>О создании общественной комиссии для приемки выполненных работ по благоустройству дворовых и общественных территорий</w:t>
            </w:r>
            <w:r w:rsidR="008478DD">
              <w:rPr>
                <w:sz w:val="28"/>
              </w:rPr>
              <w:t>»</w:t>
            </w:r>
          </w:p>
          <w:p w:rsidR="00334301" w:rsidRDefault="00334301">
            <w:pPr>
              <w:rPr>
                <w:spacing w:val="-22"/>
                <w:sz w:val="28"/>
                <w:szCs w:val="28"/>
              </w:rPr>
            </w:pPr>
          </w:p>
          <w:p w:rsidR="00334301" w:rsidRDefault="00334301">
            <w:pPr>
              <w:rPr>
                <w:sz w:val="28"/>
              </w:rPr>
            </w:pPr>
          </w:p>
        </w:tc>
      </w:tr>
    </w:tbl>
    <w:p w:rsidR="00334301" w:rsidRDefault="00334301" w:rsidP="00356DFD">
      <w:pPr>
        <w:shd w:val="clear" w:color="auto" w:fill="FFFFFF"/>
        <w:tabs>
          <w:tab w:val="left" w:pos="5640"/>
        </w:tabs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муниципальной программы</w:t>
      </w:r>
      <w:r w:rsidR="00E5113D">
        <w:rPr>
          <w:sz w:val="28"/>
          <w:szCs w:val="28"/>
        </w:rPr>
        <w:t xml:space="preserve"> «</w:t>
      </w:r>
      <w:r w:rsidR="00E5113D" w:rsidRPr="00335965">
        <w:rPr>
          <w:sz w:val="28"/>
          <w:szCs w:val="28"/>
        </w:rPr>
        <w:t>Создание благоприятных условий для комфортной и безопасной среды для проживания населения Вожегодского муниципального округа</w:t>
      </w:r>
      <w:r w:rsidR="00E5113D">
        <w:rPr>
          <w:sz w:val="28"/>
          <w:szCs w:val="28"/>
        </w:rPr>
        <w:t>»</w:t>
      </w:r>
    </w:p>
    <w:p w:rsidR="00356DFD" w:rsidRDefault="00356DFD" w:rsidP="00356DFD">
      <w:pPr>
        <w:shd w:val="clear" w:color="auto" w:fill="FFFFFF"/>
        <w:tabs>
          <w:tab w:val="left" w:pos="5640"/>
        </w:tabs>
        <w:ind w:firstLine="696"/>
        <w:jc w:val="both"/>
        <w:rPr>
          <w:sz w:val="28"/>
          <w:szCs w:val="28"/>
        </w:rPr>
      </w:pPr>
    </w:p>
    <w:p w:rsidR="009921D8" w:rsidRDefault="00356DFD" w:rsidP="009921D8">
      <w:pPr>
        <w:ind w:firstLin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304075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распоряжение </w:t>
      </w:r>
      <w:r w:rsidRPr="00304075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Вожегодского муниципального </w:t>
      </w:r>
      <w:r w:rsidR="00AC3460">
        <w:rPr>
          <w:sz w:val="28"/>
          <w:szCs w:val="28"/>
        </w:rPr>
        <w:t>округа</w:t>
      </w:r>
      <w:r w:rsidR="004B5875">
        <w:rPr>
          <w:sz w:val="28"/>
          <w:szCs w:val="28"/>
        </w:rPr>
        <w:t xml:space="preserve"> </w:t>
      </w:r>
      <w:r>
        <w:rPr>
          <w:sz w:val="28"/>
        </w:rPr>
        <w:t>от</w:t>
      </w:r>
      <w:r w:rsidR="00AC3460">
        <w:rPr>
          <w:sz w:val="28"/>
        </w:rPr>
        <w:t xml:space="preserve"> 20 июня 2023 года № 129-р «О создании общественной комиссии для приемки выполненных работ по благоустройству дворовых и общественных территорий»</w:t>
      </w:r>
      <w:r w:rsidR="004B5875">
        <w:rPr>
          <w:sz w:val="28"/>
        </w:rPr>
        <w:t xml:space="preserve"> </w:t>
      </w:r>
      <w:r>
        <w:rPr>
          <w:sz w:val="28"/>
          <w:szCs w:val="28"/>
        </w:rPr>
        <w:t>(далее – распоряжение) следующие изменения:</w:t>
      </w:r>
    </w:p>
    <w:p w:rsidR="003526B0" w:rsidRDefault="00356DFD" w:rsidP="009921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9921D8" w:rsidRPr="009921D8">
        <w:rPr>
          <w:sz w:val="28"/>
          <w:szCs w:val="28"/>
        </w:rPr>
        <w:t xml:space="preserve">приложение 1 к </w:t>
      </w:r>
      <w:r w:rsidR="009921D8">
        <w:rPr>
          <w:sz w:val="28"/>
          <w:szCs w:val="28"/>
        </w:rPr>
        <w:t>распоряжению</w:t>
      </w:r>
      <w:r w:rsidR="009921D8" w:rsidRPr="009921D8">
        <w:rPr>
          <w:sz w:val="28"/>
          <w:szCs w:val="28"/>
        </w:rPr>
        <w:t xml:space="preserve"> изложить в новой редакции согласно приложению  к настоящему </w:t>
      </w:r>
      <w:r w:rsidR="009921D8">
        <w:rPr>
          <w:sz w:val="28"/>
          <w:szCs w:val="28"/>
        </w:rPr>
        <w:t>распоряжению</w:t>
      </w:r>
      <w:r w:rsidR="003526B0">
        <w:rPr>
          <w:sz w:val="28"/>
          <w:szCs w:val="28"/>
        </w:rPr>
        <w:t xml:space="preserve">. </w:t>
      </w:r>
    </w:p>
    <w:p w:rsidR="00356DFD" w:rsidRPr="005D5532" w:rsidRDefault="00356DFD" w:rsidP="00356DF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5D553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</w:t>
      </w:r>
      <w:r w:rsidR="00AC3460">
        <w:rPr>
          <w:sz w:val="28"/>
          <w:szCs w:val="28"/>
        </w:rPr>
        <w:t>распоряжение</w:t>
      </w:r>
      <w:r w:rsidR="004B58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вступает в силу с момента подписания и </w:t>
      </w:r>
      <w:r w:rsidRPr="005D5532">
        <w:rPr>
          <w:sz w:val="28"/>
          <w:szCs w:val="28"/>
        </w:rPr>
        <w:t xml:space="preserve">подлежит размещению на официальном сайте </w:t>
      </w:r>
      <w:r>
        <w:rPr>
          <w:sz w:val="28"/>
          <w:szCs w:val="28"/>
        </w:rPr>
        <w:t xml:space="preserve">администрации Вожегодского муниципального </w:t>
      </w:r>
      <w:r w:rsidR="00AC3460">
        <w:rPr>
          <w:sz w:val="28"/>
          <w:szCs w:val="28"/>
        </w:rPr>
        <w:t>округа</w:t>
      </w:r>
      <w:r w:rsidR="004B5875">
        <w:rPr>
          <w:sz w:val="28"/>
          <w:szCs w:val="28"/>
        </w:rPr>
        <w:t xml:space="preserve"> </w:t>
      </w:r>
      <w:r w:rsidRPr="005D5532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5D553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5D5532">
        <w:rPr>
          <w:sz w:val="28"/>
          <w:szCs w:val="28"/>
        </w:rPr>
        <w:t>.</w:t>
      </w:r>
    </w:p>
    <w:p w:rsidR="00356DFD" w:rsidRPr="005D5532" w:rsidRDefault="00356DFD" w:rsidP="00356D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D5532">
        <w:rPr>
          <w:sz w:val="28"/>
          <w:szCs w:val="28"/>
        </w:rPr>
        <w:t xml:space="preserve">. </w:t>
      </w:r>
      <w:proofErr w:type="gramStart"/>
      <w:r w:rsidRPr="005D5532">
        <w:rPr>
          <w:sz w:val="28"/>
          <w:szCs w:val="28"/>
        </w:rPr>
        <w:t>Контроль за</w:t>
      </w:r>
      <w:proofErr w:type="gramEnd"/>
      <w:r w:rsidRPr="005D5532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356DFD" w:rsidRDefault="00356DFD" w:rsidP="00356DFD">
      <w:pPr>
        <w:rPr>
          <w:rStyle w:val="a6"/>
          <w:i w:val="0"/>
          <w:sz w:val="28"/>
          <w:szCs w:val="28"/>
        </w:rPr>
      </w:pPr>
    </w:p>
    <w:p w:rsidR="00356DFD" w:rsidRDefault="00356DFD" w:rsidP="00356DFD">
      <w:pPr>
        <w:rPr>
          <w:rStyle w:val="a6"/>
          <w:i w:val="0"/>
          <w:sz w:val="28"/>
          <w:szCs w:val="28"/>
        </w:rPr>
      </w:pPr>
    </w:p>
    <w:p w:rsidR="009921D8" w:rsidRDefault="00AC3460" w:rsidP="003526B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Вожегодского</w:t>
      </w:r>
      <w:r w:rsidR="002614E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округа                         </w:t>
      </w:r>
      <w:r w:rsidR="002614EB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</w:t>
      </w:r>
      <w:r w:rsidR="000616E9">
        <w:rPr>
          <w:color w:val="000000"/>
          <w:sz w:val="28"/>
          <w:szCs w:val="28"/>
        </w:rPr>
        <w:t>Е.В. Первов</w:t>
      </w:r>
    </w:p>
    <w:p w:rsidR="009921D8" w:rsidRDefault="009921D8" w:rsidP="003526B0">
      <w:pPr>
        <w:rPr>
          <w:color w:val="000000"/>
          <w:sz w:val="28"/>
          <w:szCs w:val="28"/>
        </w:rPr>
      </w:pPr>
    </w:p>
    <w:p w:rsidR="009921D8" w:rsidRDefault="009921D8" w:rsidP="003526B0">
      <w:pPr>
        <w:rPr>
          <w:color w:val="000000"/>
          <w:sz w:val="28"/>
          <w:szCs w:val="28"/>
        </w:rPr>
      </w:pPr>
    </w:p>
    <w:p w:rsidR="009921D8" w:rsidRDefault="009921D8" w:rsidP="003526B0">
      <w:pPr>
        <w:rPr>
          <w:color w:val="000000"/>
          <w:sz w:val="28"/>
          <w:szCs w:val="28"/>
        </w:rPr>
      </w:pPr>
    </w:p>
    <w:p w:rsidR="009921D8" w:rsidRDefault="009921D8" w:rsidP="003526B0">
      <w:pPr>
        <w:rPr>
          <w:color w:val="000000"/>
          <w:sz w:val="28"/>
          <w:szCs w:val="28"/>
        </w:rPr>
      </w:pPr>
    </w:p>
    <w:p w:rsidR="009921D8" w:rsidRDefault="009921D8" w:rsidP="003526B0">
      <w:pPr>
        <w:rPr>
          <w:color w:val="000000"/>
          <w:sz w:val="28"/>
          <w:szCs w:val="28"/>
        </w:rPr>
      </w:pPr>
    </w:p>
    <w:p w:rsidR="009921D8" w:rsidRDefault="009921D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9921D8" w:rsidRDefault="009921D8" w:rsidP="009921D8">
      <w:p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Приложение к распоряжению</w:t>
      </w:r>
    </w:p>
    <w:p w:rsidR="009921D8" w:rsidRDefault="009921D8" w:rsidP="009921D8">
      <w:p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ab/>
        <w:t>администрации Вожегодского</w:t>
      </w:r>
    </w:p>
    <w:p w:rsidR="009921D8" w:rsidRDefault="009921D8" w:rsidP="009921D8">
      <w:p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9921D8">
        <w:rPr>
          <w:sz w:val="28"/>
          <w:szCs w:val="28"/>
        </w:rPr>
        <w:t>муниципального</w:t>
      </w:r>
      <w:r w:rsidR="004B5875">
        <w:rPr>
          <w:sz w:val="28"/>
          <w:szCs w:val="28"/>
        </w:rPr>
        <w:t xml:space="preserve"> </w:t>
      </w:r>
      <w:r w:rsidRPr="009921D8">
        <w:rPr>
          <w:sz w:val="28"/>
          <w:szCs w:val="28"/>
        </w:rPr>
        <w:t>округа</w:t>
      </w:r>
    </w:p>
    <w:p w:rsidR="004B5875" w:rsidRDefault="009921D8" w:rsidP="009921D8">
      <w:p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9921D8">
        <w:rPr>
          <w:sz w:val="28"/>
          <w:szCs w:val="28"/>
        </w:rPr>
        <w:t xml:space="preserve">от </w:t>
      </w:r>
      <w:r w:rsidR="004B5875">
        <w:rPr>
          <w:sz w:val="28"/>
          <w:szCs w:val="28"/>
        </w:rPr>
        <w:t>20</w:t>
      </w:r>
      <w:r w:rsidR="002614EB">
        <w:rPr>
          <w:sz w:val="28"/>
          <w:szCs w:val="28"/>
        </w:rPr>
        <w:t>.</w:t>
      </w:r>
      <w:r w:rsidR="004B5875">
        <w:rPr>
          <w:sz w:val="28"/>
          <w:szCs w:val="28"/>
        </w:rPr>
        <w:t>07</w:t>
      </w:r>
      <w:r w:rsidR="007743C2">
        <w:rPr>
          <w:sz w:val="28"/>
          <w:szCs w:val="28"/>
        </w:rPr>
        <w:t>.202</w:t>
      </w:r>
      <w:r w:rsidR="002614EB">
        <w:rPr>
          <w:sz w:val="28"/>
          <w:szCs w:val="28"/>
        </w:rPr>
        <w:t xml:space="preserve">6 </w:t>
      </w:r>
      <w:r w:rsidRPr="009921D8">
        <w:rPr>
          <w:sz w:val="28"/>
          <w:szCs w:val="28"/>
        </w:rPr>
        <w:t>№</w:t>
      </w:r>
      <w:r w:rsidR="004B5875">
        <w:rPr>
          <w:sz w:val="28"/>
          <w:szCs w:val="28"/>
        </w:rPr>
        <w:t xml:space="preserve"> 86-р</w:t>
      </w:r>
    </w:p>
    <w:p w:rsidR="009921D8" w:rsidRDefault="009921D8" w:rsidP="009921D8">
      <w:p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921D8" w:rsidRPr="005D5532" w:rsidRDefault="009921D8" w:rsidP="009921D8">
      <w:p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5D5532">
        <w:rPr>
          <w:sz w:val="28"/>
          <w:szCs w:val="28"/>
        </w:rPr>
        <w:t>УТВЕРЖДЕН</w:t>
      </w:r>
    </w:p>
    <w:p w:rsidR="009921D8" w:rsidRPr="005D5532" w:rsidRDefault="009921D8" w:rsidP="009921D8">
      <w:p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ab/>
        <w:t>распоряжением</w:t>
      </w:r>
    </w:p>
    <w:p w:rsidR="009921D8" w:rsidRDefault="009921D8" w:rsidP="009921D8">
      <w:p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5D5532">
        <w:rPr>
          <w:sz w:val="28"/>
          <w:szCs w:val="28"/>
        </w:rPr>
        <w:t>администрации</w:t>
      </w:r>
      <w:r w:rsidR="002614EB">
        <w:rPr>
          <w:sz w:val="28"/>
          <w:szCs w:val="28"/>
        </w:rPr>
        <w:t xml:space="preserve"> </w:t>
      </w:r>
      <w:r>
        <w:rPr>
          <w:sz w:val="28"/>
          <w:szCs w:val="28"/>
        </w:rPr>
        <w:t>Вожегодского</w:t>
      </w:r>
    </w:p>
    <w:p w:rsidR="009921D8" w:rsidRPr="005D5532" w:rsidRDefault="009921D8" w:rsidP="009921D8">
      <w:p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ab/>
        <w:t>муниципальногоокруга</w:t>
      </w:r>
    </w:p>
    <w:p w:rsidR="009921D8" w:rsidRPr="005D5532" w:rsidRDefault="009921D8" w:rsidP="009921D8">
      <w:p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5D553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20.06.2023</w:t>
      </w:r>
      <w:r w:rsidR="002614EB">
        <w:rPr>
          <w:sz w:val="28"/>
          <w:szCs w:val="28"/>
        </w:rPr>
        <w:t xml:space="preserve"> г.</w:t>
      </w:r>
      <w:r w:rsidRPr="005D553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129-р </w:t>
      </w:r>
      <w:r>
        <w:rPr>
          <w:sz w:val="28"/>
          <w:szCs w:val="28"/>
        </w:rPr>
        <w:tab/>
        <w:t>Приложение  1</w:t>
      </w:r>
    </w:p>
    <w:p w:rsidR="007743C2" w:rsidRDefault="007743C2" w:rsidP="009921D8">
      <w:pPr>
        <w:shd w:val="clear" w:color="auto" w:fill="FFFFFF"/>
        <w:spacing w:line="331" w:lineRule="exact"/>
        <w:ind w:right="53"/>
        <w:jc w:val="center"/>
        <w:rPr>
          <w:bCs/>
          <w:sz w:val="28"/>
          <w:szCs w:val="28"/>
        </w:rPr>
      </w:pPr>
    </w:p>
    <w:p w:rsidR="009921D8" w:rsidRPr="00F43324" w:rsidRDefault="009921D8" w:rsidP="009921D8">
      <w:pPr>
        <w:shd w:val="clear" w:color="auto" w:fill="FFFFFF"/>
        <w:spacing w:line="331" w:lineRule="exact"/>
        <w:ind w:right="53"/>
        <w:jc w:val="center"/>
        <w:rPr>
          <w:bCs/>
          <w:sz w:val="28"/>
          <w:szCs w:val="28"/>
        </w:rPr>
      </w:pPr>
      <w:r w:rsidRPr="00F43324">
        <w:rPr>
          <w:bCs/>
          <w:sz w:val="28"/>
          <w:szCs w:val="28"/>
        </w:rPr>
        <w:t>СОСТАВ</w:t>
      </w:r>
    </w:p>
    <w:p w:rsidR="009921D8" w:rsidRPr="00F43324" w:rsidRDefault="009921D8" w:rsidP="009921D8">
      <w:pPr>
        <w:shd w:val="clear" w:color="auto" w:fill="FFFFFF"/>
        <w:spacing w:line="331" w:lineRule="exact"/>
        <w:ind w:right="53"/>
        <w:jc w:val="center"/>
        <w:rPr>
          <w:bCs/>
          <w:sz w:val="28"/>
          <w:szCs w:val="28"/>
        </w:rPr>
      </w:pPr>
      <w:r w:rsidRPr="00F43324">
        <w:rPr>
          <w:bCs/>
          <w:sz w:val="28"/>
          <w:szCs w:val="28"/>
        </w:rPr>
        <w:t>общественной комиссии по приемке выполненных работ по благоустройству дворовых и общественных территорий Вожегодского муниципального округа</w:t>
      </w:r>
    </w:p>
    <w:p w:rsidR="009921D8" w:rsidRPr="00F43324" w:rsidRDefault="009921D8" w:rsidP="009921D8">
      <w:pPr>
        <w:shd w:val="clear" w:color="auto" w:fill="FFFFFF"/>
        <w:spacing w:line="331" w:lineRule="exact"/>
        <w:ind w:right="53"/>
        <w:jc w:val="center"/>
        <w:rPr>
          <w:bCs/>
          <w:sz w:val="28"/>
          <w:szCs w:val="28"/>
        </w:rPr>
      </w:pPr>
      <w:r w:rsidRPr="00F43324">
        <w:rPr>
          <w:bCs/>
          <w:sz w:val="28"/>
          <w:szCs w:val="28"/>
        </w:rPr>
        <w:t>(далее – Комиссия)</w:t>
      </w:r>
    </w:p>
    <w:p w:rsidR="009921D8" w:rsidRDefault="009921D8" w:rsidP="009921D8">
      <w:pPr>
        <w:shd w:val="clear" w:color="auto" w:fill="FFFFFF"/>
        <w:spacing w:line="379" w:lineRule="exact"/>
        <w:ind w:right="58"/>
        <w:jc w:val="center"/>
        <w:rPr>
          <w:bCs/>
          <w:spacing w:val="-10"/>
          <w:sz w:val="28"/>
          <w:szCs w:val="28"/>
        </w:rPr>
      </w:pPr>
    </w:p>
    <w:p w:rsidR="009921D8" w:rsidRDefault="000616E9" w:rsidP="009921D8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Е.В. Первов</w:t>
      </w:r>
      <w:r w:rsidR="009921D8">
        <w:rPr>
          <w:sz w:val="28"/>
          <w:szCs w:val="28"/>
        </w:rPr>
        <w:t xml:space="preserve"> – глава Вожегодского муниципального округа, </w:t>
      </w:r>
      <w:r w:rsidR="009921D8" w:rsidRPr="007D2328">
        <w:rPr>
          <w:sz w:val="28"/>
          <w:szCs w:val="28"/>
        </w:rPr>
        <w:t>председатель</w:t>
      </w:r>
      <w:r w:rsidR="009921D8" w:rsidRPr="006A5153">
        <w:rPr>
          <w:sz w:val="28"/>
          <w:szCs w:val="28"/>
        </w:rPr>
        <w:t xml:space="preserve"> Комиссии</w:t>
      </w:r>
      <w:r w:rsidR="00F45BAE">
        <w:rPr>
          <w:sz w:val="28"/>
          <w:szCs w:val="28"/>
        </w:rPr>
        <w:t>;</w:t>
      </w:r>
    </w:p>
    <w:p w:rsidR="009921D8" w:rsidRPr="006A5153" w:rsidRDefault="002614EB" w:rsidP="002614EB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М.С. Полозов – заведующий отделом архитектуры, градостроительства и благоустройства управления строительства и инфраструктуры </w:t>
      </w:r>
      <w:r w:rsidRPr="006A5153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Вожегодского </w:t>
      </w:r>
      <w:r w:rsidRPr="006A51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bookmarkStart w:id="0" w:name="_GoBack"/>
      <w:bookmarkEnd w:id="0"/>
      <w:r>
        <w:rPr>
          <w:sz w:val="28"/>
          <w:szCs w:val="28"/>
        </w:rPr>
        <w:t xml:space="preserve">, </w:t>
      </w:r>
      <w:r w:rsidR="009921D8" w:rsidRPr="006A5153">
        <w:rPr>
          <w:sz w:val="28"/>
          <w:szCs w:val="28"/>
        </w:rPr>
        <w:t>заместитель председателя Комиссии;</w:t>
      </w:r>
    </w:p>
    <w:p w:rsidR="009921D8" w:rsidRDefault="000616E9" w:rsidP="009921D8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И.В. Баскакова</w:t>
      </w:r>
      <w:r w:rsidR="009921D8" w:rsidRPr="007D2328">
        <w:rPr>
          <w:sz w:val="28"/>
          <w:szCs w:val="28"/>
        </w:rPr>
        <w:t xml:space="preserve"> – главный специалист</w:t>
      </w:r>
      <w:r w:rsidR="004B5875">
        <w:rPr>
          <w:sz w:val="28"/>
          <w:szCs w:val="28"/>
        </w:rPr>
        <w:t xml:space="preserve"> </w:t>
      </w:r>
      <w:r w:rsidR="009921D8" w:rsidRPr="00305D96">
        <w:rPr>
          <w:sz w:val="28"/>
          <w:szCs w:val="28"/>
        </w:rPr>
        <w:t>отдела</w:t>
      </w:r>
      <w:r w:rsidR="009921D8">
        <w:rPr>
          <w:sz w:val="28"/>
          <w:szCs w:val="28"/>
        </w:rPr>
        <w:t xml:space="preserve"> архитектуры,</w:t>
      </w:r>
      <w:r w:rsidR="004B5875">
        <w:rPr>
          <w:sz w:val="28"/>
          <w:szCs w:val="28"/>
        </w:rPr>
        <w:t xml:space="preserve"> </w:t>
      </w:r>
      <w:r w:rsidR="009921D8">
        <w:rPr>
          <w:sz w:val="28"/>
          <w:szCs w:val="28"/>
        </w:rPr>
        <w:t xml:space="preserve">градостроительства и благоустройства управления строительства и инфраструктуры </w:t>
      </w:r>
      <w:r w:rsidR="009921D8" w:rsidRPr="006A5153">
        <w:rPr>
          <w:sz w:val="28"/>
          <w:szCs w:val="28"/>
        </w:rPr>
        <w:t xml:space="preserve">администрации </w:t>
      </w:r>
      <w:r w:rsidR="009921D8">
        <w:rPr>
          <w:sz w:val="28"/>
          <w:szCs w:val="28"/>
        </w:rPr>
        <w:t>Вожегодского</w:t>
      </w:r>
      <w:r w:rsidR="004B5875">
        <w:rPr>
          <w:sz w:val="28"/>
          <w:szCs w:val="28"/>
        </w:rPr>
        <w:t xml:space="preserve"> </w:t>
      </w:r>
      <w:r w:rsidR="009921D8" w:rsidRPr="006A5153">
        <w:rPr>
          <w:sz w:val="28"/>
          <w:szCs w:val="28"/>
        </w:rPr>
        <w:t xml:space="preserve">муниципального </w:t>
      </w:r>
      <w:r w:rsidR="009921D8">
        <w:rPr>
          <w:sz w:val="28"/>
          <w:szCs w:val="28"/>
        </w:rPr>
        <w:t>округа</w:t>
      </w:r>
      <w:r w:rsidR="009921D8" w:rsidRPr="006A5153">
        <w:rPr>
          <w:sz w:val="28"/>
          <w:szCs w:val="28"/>
        </w:rPr>
        <w:t xml:space="preserve">, </w:t>
      </w:r>
      <w:r w:rsidR="009921D8">
        <w:rPr>
          <w:sz w:val="28"/>
          <w:szCs w:val="28"/>
        </w:rPr>
        <w:t>секретарь Комиссии.</w:t>
      </w:r>
    </w:p>
    <w:p w:rsidR="009921D8" w:rsidRDefault="009921D8" w:rsidP="009921D8">
      <w:pPr>
        <w:ind w:right="-1" w:firstLine="708"/>
        <w:jc w:val="both"/>
        <w:rPr>
          <w:sz w:val="28"/>
          <w:szCs w:val="28"/>
        </w:rPr>
      </w:pPr>
    </w:p>
    <w:p w:rsidR="009921D8" w:rsidRDefault="009921D8" w:rsidP="009921D8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2614EB" w:rsidRDefault="002614EB" w:rsidP="009921D8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М.Г. Суворов – первый заместитель главы Вожегодского </w:t>
      </w:r>
      <w:r w:rsidRPr="006A51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округа;</w:t>
      </w:r>
      <w:r w:rsidRPr="006A5153">
        <w:rPr>
          <w:sz w:val="28"/>
          <w:szCs w:val="28"/>
        </w:rPr>
        <w:t xml:space="preserve"> </w:t>
      </w:r>
    </w:p>
    <w:p w:rsidR="000616E9" w:rsidRDefault="000616E9" w:rsidP="009921D8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Е.А. </w:t>
      </w:r>
      <w:proofErr w:type="spellStart"/>
      <w:r w:rsidR="002614EB">
        <w:rPr>
          <w:sz w:val="28"/>
          <w:szCs w:val="28"/>
        </w:rPr>
        <w:t>Боринцева</w:t>
      </w:r>
      <w:proofErr w:type="spellEnd"/>
      <w:r w:rsidR="009921D8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начальник </w:t>
      </w:r>
      <w:r w:rsidRPr="00B167AA">
        <w:rPr>
          <w:sz w:val="28"/>
          <w:szCs w:val="28"/>
        </w:rPr>
        <w:t>управления строительства и инфраструктуры администрации Вожегодского муниципального округа</w:t>
      </w:r>
      <w:r w:rsidRPr="00334301">
        <w:rPr>
          <w:sz w:val="28"/>
          <w:szCs w:val="28"/>
        </w:rPr>
        <w:t>;</w:t>
      </w:r>
    </w:p>
    <w:p w:rsidR="009921D8" w:rsidRDefault="009921D8" w:rsidP="009921D8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Н.В. Оленев –</w:t>
      </w:r>
      <w:r w:rsidR="007743C2">
        <w:rPr>
          <w:sz w:val="28"/>
          <w:szCs w:val="28"/>
        </w:rPr>
        <w:t xml:space="preserve"> заместитель главы Вожегодского муниципального округа, начальник </w:t>
      </w:r>
      <w:r w:rsidR="007743C2" w:rsidRPr="007743C2">
        <w:rPr>
          <w:sz w:val="28"/>
          <w:szCs w:val="24"/>
        </w:rPr>
        <w:t>управления по работе с территориями администрации Вожегодского муниципального округа;</w:t>
      </w:r>
    </w:p>
    <w:p w:rsidR="009921D8" w:rsidRDefault="009921D8" w:rsidP="007743C2">
      <w:pPr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Т.А. Кириллова – начальник </w:t>
      </w:r>
      <w:proofErr w:type="spellStart"/>
      <w:r>
        <w:rPr>
          <w:sz w:val="28"/>
          <w:szCs w:val="28"/>
        </w:rPr>
        <w:t>Кадниковского</w:t>
      </w:r>
      <w:proofErr w:type="spellEnd"/>
      <w:r>
        <w:rPr>
          <w:sz w:val="28"/>
          <w:szCs w:val="28"/>
        </w:rPr>
        <w:t xml:space="preserve"> территориального отдела</w:t>
      </w:r>
      <w:r w:rsidR="002614EB">
        <w:rPr>
          <w:sz w:val="28"/>
          <w:szCs w:val="28"/>
        </w:rPr>
        <w:t xml:space="preserve"> </w:t>
      </w:r>
      <w:r w:rsidR="007743C2" w:rsidRPr="007743C2">
        <w:rPr>
          <w:sz w:val="28"/>
          <w:szCs w:val="24"/>
        </w:rPr>
        <w:t>управления по работе с территориями администрации Вожегодского муниципального округа;</w:t>
      </w:r>
    </w:p>
    <w:p w:rsidR="009921D8" w:rsidRDefault="009921D8" w:rsidP="009921D8">
      <w:pPr>
        <w:pStyle w:val="ConsPlusNormal"/>
        <w:suppressAutoHyphens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Уполномоченные лица от собственников жилых помещений многоквартирных жилых домов (по согласованию);</w:t>
      </w:r>
    </w:p>
    <w:p w:rsidR="002614EB" w:rsidRDefault="009921D8" w:rsidP="007743C2">
      <w:pPr>
        <w:pStyle w:val="ConsPlusNormal"/>
        <w:suppressAutoHyphens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подрядной организации (по согласованию).</w:t>
      </w:r>
      <w:r w:rsidR="002614E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21D8" w:rsidRPr="007743C2" w:rsidRDefault="002614EB" w:rsidP="007743C2">
      <w:pPr>
        <w:pStyle w:val="ConsPlusNormal"/>
        <w:suppressAutoHyphens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9921D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921D8" w:rsidRPr="007743C2" w:rsidSect="009374CC">
      <w:headerReference w:type="even" r:id="rId8"/>
      <w:headerReference w:type="default" r:id="rId9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3E8" w:rsidRDefault="00B323E8">
      <w:r>
        <w:separator/>
      </w:r>
    </w:p>
  </w:endnote>
  <w:endnote w:type="continuationSeparator" w:id="1">
    <w:p w:rsidR="00B323E8" w:rsidRDefault="00B32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3E8" w:rsidRDefault="00B323E8">
      <w:r>
        <w:separator/>
      </w:r>
    </w:p>
  </w:footnote>
  <w:footnote w:type="continuationSeparator" w:id="1">
    <w:p w:rsidR="00B323E8" w:rsidRDefault="00B323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3E8" w:rsidRDefault="004E628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323E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323E8">
      <w:rPr>
        <w:rStyle w:val="a4"/>
        <w:noProof/>
      </w:rPr>
      <w:t>1</w:t>
    </w:r>
    <w:r>
      <w:rPr>
        <w:rStyle w:val="a4"/>
      </w:rPr>
      <w:fldChar w:fldCharType="end"/>
    </w:r>
  </w:p>
  <w:p w:rsidR="00B323E8" w:rsidRDefault="00B323E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3E8" w:rsidRDefault="00B323E8">
    <w:pPr>
      <w:pStyle w:val="a3"/>
      <w:framePr w:wrap="around" w:vAnchor="text" w:hAnchor="margin" w:xAlign="center" w:y="1"/>
      <w:rPr>
        <w:rStyle w:val="a4"/>
      </w:rPr>
    </w:pPr>
  </w:p>
  <w:p w:rsidR="00B323E8" w:rsidRDefault="00B323E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329CB"/>
    <w:multiLevelType w:val="singleLevel"/>
    <w:tmpl w:val="1CA2D828"/>
    <w:lvl w:ilvl="0">
      <w:start w:val="7"/>
      <w:numFmt w:val="decimal"/>
      <w:lvlText w:val="3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">
    <w:nsid w:val="207F7114"/>
    <w:multiLevelType w:val="singleLevel"/>
    <w:tmpl w:val="A0183E66"/>
    <w:lvl w:ilvl="0">
      <w:start w:val="5"/>
      <w:numFmt w:val="decimal"/>
      <w:lvlText w:val="3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>
    <w:nsid w:val="21476A49"/>
    <w:multiLevelType w:val="singleLevel"/>
    <w:tmpl w:val="98B24EF0"/>
    <w:lvl w:ilvl="0">
      <w:start w:val="1"/>
      <w:numFmt w:val="decimal"/>
      <w:lvlText w:val="1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3">
    <w:nsid w:val="457B4AD4"/>
    <w:multiLevelType w:val="hybridMultilevel"/>
    <w:tmpl w:val="ACACB4C2"/>
    <w:lvl w:ilvl="0" w:tplc="578AE2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8FB4E2C"/>
    <w:multiLevelType w:val="hybridMultilevel"/>
    <w:tmpl w:val="DD1E4648"/>
    <w:lvl w:ilvl="0" w:tplc="04190001">
      <w:start w:val="28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F719F3"/>
    <w:multiLevelType w:val="multilevel"/>
    <w:tmpl w:val="0AF2536C"/>
    <w:lvl w:ilvl="0">
      <w:start w:val="1"/>
      <w:numFmt w:val="decimal"/>
      <w:lvlText w:val="%1."/>
      <w:lvlJc w:val="left"/>
      <w:pPr>
        <w:ind w:left="397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43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2160"/>
      </w:pPr>
      <w:rPr>
        <w:rFonts w:hint="default"/>
      </w:rPr>
    </w:lvl>
  </w:abstractNum>
  <w:abstractNum w:abstractNumId="6">
    <w:nsid w:val="61FF3388"/>
    <w:multiLevelType w:val="singleLevel"/>
    <w:tmpl w:val="4AF40836"/>
    <w:lvl w:ilvl="0">
      <w:start w:val="1"/>
      <w:numFmt w:val="decimal"/>
      <w:lvlText w:val="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7">
    <w:nsid w:val="67335EC1"/>
    <w:multiLevelType w:val="singleLevel"/>
    <w:tmpl w:val="D28037EC"/>
    <w:lvl w:ilvl="0">
      <w:start w:val="3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8">
    <w:nsid w:val="741F16DB"/>
    <w:multiLevelType w:val="hybridMultilevel"/>
    <w:tmpl w:val="D244303C"/>
    <w:lvl w:ilvl="0" w:tplc="78BC2D2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E9337A"/>
    <w:multiLevelType w:val="hybridMultilevel"/>
    <w:tmpl w:val="32F8B97A"/>
    <w:lvl w:ilvl="0" w:tplc="3E2A2F2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attachedTemplate r:id="rId1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3FB1"/>
    <w:rsid w:val="00037C75"/>
    <w:rsid w:val="000616E9"/>
    <w:rsid w:val="000B357D"/>
    <w:rsid w:val="000E09F5"/>
    <w:rsid w:val="001612A3"/>
    <w:rsid w:val="001A07B6"/>
    <w:rsid w:val="001D1358"/>
    <w:rsid w:val="001E3019"/>
    <w:rsid w:val="00215A3C"/>
    <w:rsid w:val="002614EB"/>
    <w:rsid w:val="002810D3"/>
    <w:rsid w:val="002D60D7"/>
    <w:rsid w:val="00334301"/>
    <w:rsid w:val="00346DD6"/>
    <w:rsid w:val="003526B0"/>
    <w:rsid w:val="00356DFD"/>
    <w:rsid w:val="0038325B"/>
    <w:rsid w:val="003B76DC"/>
    <w:rsid w:val="00451FD8"/>
    <w:rsid w:val="00480FE5"/>
    <w:rsid w:val="004B5875"/>
    <w:rsid w:val="004C498D"/>
    <w:rsid w:val="004E6282"/>
    <w:rsid w:val="005170F0"/>
    <w:rsid w:val="005440D9"/>
    <w:rsid w:val="00593EC8"/>
    <w:rsid w:val="005A5345"/>
    <w:rsid w:val="005B2DED"/>
    <w:rsid w:val="0061721C"/>
    <w:rsid w:val="006B011B"/>
    <w:rsid w:val="006E7A10"/>
    <w:rsid w:val="00753FB1"/>
    <w:rsid w:val="0076401E"/>
    <w:rsid w:val="007743C2"/>
    <w:rsid w:val="007F06B8"/>
    <w:rsid w:val="00821AE4"/>
    <w:rsid w:val="00840A75"/>
    <w:rsid w:val="008478DD"/>
    <w:rsid w:val="00893767"/>
    <w:rsid w:val="008A1AE2"/>
    <w:rsid w:val="008A42D6"/>
    <w:rsid w:val="008C48CB"/>
    <w:rsid w:val="009374CC"/>
    <w:rsid w:val="009921D8"/>
    <w:rsid w:val="00A10AB5"/>
    <w:rsid w:val="00A5115E"/>
    <w:rsid w:val="00A51176"/>
    <w:rsid w:val="00AC0BB6"/>
    <w:rsid w:val="00AC3460"/>
    <w:rsid w:val="00AF1E51"/>
    <w:rsid w:val="00B323E8"/>
    <w:rsid w:val="00B41EE3"/>
    <w:rsid w:val="00C462D7"/>
    <w:rsid w:val="00CD00E1"/>
    <w:rsid w:val="00D02D06"/>
    <w:rsid w:val="00E5113D"/>
    <w:rsid w:val="00E76215"/>
    <w:rsid w:val="00EC7003"/>
    <w:rsid w:val="00F4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7C75"/>
  </w:style>
  <w:style w:type="paragraph" w:styleId="1">
    <w:name w:val="heading 1"/>
    <w:basedOn w:val="a"/>
    <w:next w:val="a"/>
    <w:qFormat/>
    <w:rsid w:val="00037C75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37C75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37C75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7C7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37C75"/>
  </w:style>
  <w:style w:type="paragraph" w:customStyle="1" w:styleId="ConsPlusNormal">
    <w:name w:val="ConsPlusNormal"/>
    <w:link w:val="ConsPlusNormal0"/>
    <w:rsid w:val="00334301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334301"/>
    <w:rPr>
      <w:rFonts w:ascii="Arial" w:hAnsi="Arial" w:cs="Arial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840A75"/>
    <w:pPr>
      <w:ind w:left="720"/>
      <w:contextualSpacing/>
    </w:pPr>
  </w:style>
  <w:style w:type="character" w:styleId="a6">
    <w:name w:val="Emphasis"/>
    <w:basedOn w:val="a0"/>
    <w:qFormat/>
    <w:rsid w:val="00356DFD"/>
    <w:rPr>
      <w:rFonts w:cs="Times New Roman"/>
      <w:i/>
      <w:iCs/>
    </w:rPr>
  </w:style>
  <w:style w:type="paragraph" w:styleId="a7">
    <w:name w:val="footer"/>
    <w:basedOn w:val="a"/>
    <w:link w:val="a8"/>
    <w:rsid w:val="00356D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56DFD"/>
  </w:style>
  <w:style w:type="paragraph" w:styleId="a9">
    <w:name w:val="Balloon Text"/>
    <w:basedOn w:val="a"/>
    <w:link w:val="aa"/>
    <w:rsid w:val="004C49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C49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4;&#1054;&#1050;&#1059;&#1052;&#1045;&#1053;&#1058;&#1067;%20&#1076;&#1080;&#1089;&#1082;%20&#1044;\&#1052;&#1054;&#1048;%20&#1044;&#1054;&#1050;&#1059;&#1052;&#1045;&#1053;&#1058;&#1067;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F5747-4B0C-447D-B3BC-B6683F97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285</TotalTime>
  <Pages>2</Pages>
  <Words>314</Words>
  <Characters>2668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Holodilova</dc:creator>
  <cp:lastModifiedBy>Баскакова И.В.</cp:lastModifiedBy>
  <cp:revision>23</cp:revision>
  <cp:lastPrinted>2026-07-21T11:01:00Z</cp:lastPrinted>
  <dcterms:created xsi:type="dcterms:W3CDTF">2018-10-16T08:09:00Z</dcterms:created>
  <dcterms:modified xsi:type="dcterms:W3CDTF">2026-07-21T11:02:00Z</dcterms:modified>
</cp:coreProperties>
</file>