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1F" w:rsidRPr="006B5E2B" w:rsidRDefault="00F3041F" w:rsidP="00000265">
      <w:pPr>
        <w:jc w:val="center"/>
        <w:rPr>
          <w:sz w:val="6"/>
          <w:szCs w:val="24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8F3625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7E3F68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1270" t="1270" r="0" b="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Pr="00A67407" w:rsidRDefault="00A80F42" w:rsidP="00020E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10.08.2026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JmDwEusAgAAsgUAAA4AAAAAAAAA&#10;AAAAAAAALgIAAGRycy9lMm9Eb2MueG1sUEsBAi0AFAAGAAgAAAAhAFAvLU/dAAAACAEAAA8AAAAA&#10;AAAAAAAAAAAABgUAAGRycy9kb3ducmV2LnhtbFBLBQYAAAAABAAEAPMAAAAQBgAAAAA=&#10;" filled="f" stroked="f" strokeweight="1pt">
                <v:textbox inset="1pt,1pt,1pt,1pt">
                  <w:txbxContent>
                    <w:p w:rsidR="000336CA" w:rsidRPr="00A67407" w:rsidRDefault="00A80F42" w:rsidP="00020E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10.08.2026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4445" t="1270" r="2540" b="0"/>
                <wp:wrapNone/>
                <wp:docPr id="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Pr="00FC208D" w:rsidRDefault="00A80F42" w:rsidP="00FC20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685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+SD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fHPkg6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Pr="00FC208D" w:rsidRDefault="00A80F42" w:rsidP="00FC20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685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7E3F6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0160" t="8890" r="12065" b="9525"/>
                      <wp:wrapNone/>
                      <wp:docPr id="6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87C68F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IuDGbU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6350" t="8890" r="12065" b="13335"/>
                      <wp:wrapNone/>
                      <wp:docPr id="5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3B9D6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i0o3yS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2700" t="8890" r="5715" b="13335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D92D0A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O+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oX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PWgs74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2700" t="8890" r="9525" b="9525"/>
                      <wp:wrapNone/>
                      <wp:docPr id="3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253F90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D3Q3x2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A131D1" w:rsidP="0081697A">
            <w:pPr>
              <w:rPr>
                <w:sz w:val="28"/>
              </w:rPr>
            </w:pPr>
            <w:r>
              <w:rPr>
                <w:sz w:val="28"/>
              </w:rPr>
              <w:t xml:space="preserve"> О внесении изменений в постановление администрации Вожегодского муниципального </w:t>
            </w:r>
            <w:r w:rsidR="008F3625">
              <w:rPr>
                <w:sz w:val="28"/>
              </w:rPr>
              <w:t>округа</w:t>
            </w:r>
            <w:r>
              <w:rPr>
                <w:sz w:val="28"/>
              </w:rPr>
              <w:t xml:space="preserve"> от </w:t>
            </w:r>
            <w:r w:rsidR="008F3625">
              <w:rPr>
                <w:sz w:val="28"/>
              </w:rPr>
              <w:t>9</w:t>
            </w:r>
            <w:r>
              <w:rPr>
                <w:sz w:val="28"/>
              </w:rPr>
              <w:t xml:space="preserve"> </w:t>
            </w:r>
            <w:r w:rsidR="008F3625">
              <w:rPr>
                <w:sz w:val="28"/>
              </w:rPr>
              <w:t>марта</w:t>
            </w:r>
            <w:r>
              <w:rPr>
                <w:sz w:val="28"/>
              </w:rPr>
              <w:t xml:space="preserve"> 202</w:t>
            </w:r>
            <w:r w:rsidR="008F3625">
              <w:rPr>
                <w:sz w:val="28"/>
              </w:rPr>
              <w:t>3</w:t>
            </w:r>
            <w:r>
              <w:rPr>
                <w:sz w:val="28"/>
              </w:rPr>
              <w:t xml:space="preserve"> года № </w:t>
            </w:r>
            <w:r w:rsidR="008F3625">
              <w:rPr>
                <w:sz w:val="28"/>
              </w:rPr>
              <w:t>189</w:t>
            </w:r>
            <w:r>
              <w:rPr>
                <w:sz w:val="28"/>
              </w:rPr>
              <w:t xml:space="preserve"> «</w:t>
            </w:r>
            <w:r w:rsidR="00836263">
              <w:rPr>
                <w:sz w:val="28"/>
              </w:rPr>
              <w:t xml:space="preserve">О создании </w:t>
            </w:r>
            <w:r w:rsidR="0081697A">
              <w:rPr>
                <w:sz w:val="28"/>
              </w:rPr>
              <w:t>Консультационного с</w:t>
            </w:r>
            <w:r w:rsidR="00470849">
              <w:rPr>
                <w:sz w:val="28"/>
              </w:rPr>
              <w:t>овета по межнациональным и межконфессиональным отношениям</w:t>
            </w:r>
          </w:p>
          <w:p w:rsidR="00574BEE" w:rsidRDefault="00574BEE" w:rsidP="008F3625">
            <w:pPr>
              <w:rPr>
                <w:sz w:val="28"/>
              </w:rPr>
            </w:pPr>
            <w:r>
              <w:rPr>
                <w:sz w:val="28"/>
              </w:rPr>
              <w:t xml:space="preserve">в Вожегодском муниципальном </w:t>
            </w:r>
            <w:r w:rsidR="008F3625">
              <w:rPr>
                <w:sz w:val="28"/>
              </w:rPr>
              <w:t>округе</w:t>
            </w:r>
            <w:r w:rsidR="00A131D1">
              <w:rPr>
                <w:sz w:val="28"/>
              </w:rPr>
              <w:t>»</w:t>
            </w:r>
          </w:p>
        </w:tc>
        <w:bookmarkStart w:id="0" w:name="_GoBack"/>
        <w:bookmarkEnd w:id="0"/>
      </w:tr>
    </w:tbl>
    <w:p w:rsidR="000336CA" w:rsidRDefault="000336CA">
      <w:pPr>
        <w:jc w:val="both"/>
        <w:rPr>
          <w:sz w:val="28"/>
        </w:rPr>
      </w:pPr>
    </w:p>
    <w:p w:rsidR="00B85377" w:rsidRDefault="00B85377" w:rsidP="00836263">
      <w:pPr>
        <w:ind w:firstLine="567"/>
        <w:jc w:val="both"/>
      </w:pPr>
      <w:r>
        <w:rPr>
          <w:sz w:val="28"/>
        </w:rPr>
        <w:tab/>
      </w:r>
    </w:p>
    <w:p w:rsidR="00836263" w:rsidRDefault="00836263" w:rsidP="00574BEE">
      <w:pPr>
        <w:ind w:firstLine="709"/>
        <w:jc w:val="both"/>
        <w:rPr>
          <w:spacing w:val="2"/>
          <w:sz w:val="28"/>
          <w:szCs w:val="28"/>
        </w:rPr>
      </w:pPr>
      <w:r w:rsidRPr="00753A7B">
        <w:rPr>
          <w:spacing w:val="2"/>
          <w:sz w:val="28"/>
          <w:szCs w:val="28"/>
        </w:rPr>
        <w:t>В соответствии</w:t>
      </w:r>
      <w:r>
        <w:rPr>
          <w:spacing w:val="2"/>
          <w:sz w:val="28"/>
          <w:szCs w:val="28"/>
        </w:rPr>
        <w:t xml:space="preserve"> с</w:t>
      </w:r>
      <w:r w:rsidR="00023B0F">
        <w:rPr>
          <w:spacing w:val="2"/>
          <w:sz w:val="28"/>
          <w:szCs w:val="28"/>
        </w:rPr>
        <w:t xml:space="preserve"> пунктом 7.2 части 1 статьи 16</w:t>
      </w:r>
      <w:r>
        <w:rPr>
          <w:spacing w:val="2"/>
          <w:sz w:val="28"/>
          <w:szCs w:val="28"/>
        </w:rPr>
        <w:t xml:space="preserve"> </w:t>
      </w:r>
      <w:r w:rsidR="00023B0F">
        <w:rPr>
          <w:sz w:val="28"/>
        </w:rPr>
        <w:t>Федерального</w:t>
      </w:r>
      <w:r>
        <w:rPr>
          <w:sz w:val="28"/>
        </w:rPr>
        <w:t xml:space="preserve"> закон</w:t>
      </w:r>
      <w:r w:rsidR="00023B0F">
        <w:rPr>
          <w:sz w:val="28"/>
        </w:rPr>
        <w:t>а</w:t>
      </w:r>
      <w:r>
        <w:rPr>
          <w:sz w:val="28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Pr="00753A7B">
        <w:rPr>
          <w:spacing w:val="2"/>
          <w:sz w:val="28"/>
          <w:szCs w:val="28"/>
        </w:rPr>
        <w:t> </w:t>
      </w:r>
      <w:r>
        <w:rPr>
          <w:sz w:val="28"/>
        </w:rPr>
        <w:t xml:space="preserve">Уставом Вожегодского муниципального </w:t>
      </w:r>
      <w:r w:rsidR="008F3625">
        <w:rPr>
          <w:sz w:val="28"/>
        </w:rPr>
        <w:t>округа</w:t>
      </w:r>
      <w:r w:rsidR="00574BEE">
        <w:rPr>
          <w:sz w:val="28"/>
        </w:rPr>
        <w:t>,</w:t>
      </w:r>
      <w:r>
        <w:rPr>
          <w:sz w:val="28"/>
        </w:rPr>
        <w:t xml:space="preserve"> </w:t>
      </w:r>
      <w:r w:rsidR="00470849">
        <w:rPr>
          <w:sz w:val="28"/>
          <w:szCs w:val="28"/>
        </w:rPr>
        <w:t>в</w:t>
      </w:r>
      <w:r w:rsidR="00470849" w:rsidRPr="00470849">
        <w:rPr>
          <w:sz w:val="28"/>
          <w:szCs w:val="28"/>
        </w:rPr>
        <w:t xml:space="preserve"> целях совершенствования организации взаимодействия органов </w:t>
      </w:r>
      <w:r w:rsidR="00470849">
        <w:rPr>
          <w:sz w:val="28"/>
          <w:szCs w:val="28"/>
        </w:rPr>
        <w:t>местного самоуправления</w:t>
      </w:r>
      <w:r w:rsidR="00470849" w:rsidRPr="00470849">
        <w:rPr>
          <w:sz w:val="28"/>
          <w:szCs w:val="28"/>
        </w:rPr>
        <w:t xml:space="preserve"> с национально-культурными объединениями и религиозными организациями по вопросам гармонизации меж</w:t>
      </w:r>
      <w:r w:rsidR="00470849">
        <w:rPr>
          <w:sz w:val="28"/>
          <w:szCs w:val="28"/>
        </w:rPr>
        <w:t xml:space="preserve">национальных и межконфессиональных отношений </w:t>
      </w:r>
      <w:r w:rsidR="00470849" w:rsidRPr="00470849">
        <w:rPr>
          <w:sz w:val="28"/>
          <w:szCs w:val="28"/>
        </w:rPr>
        <w:t xml:space="preserve">в </w:t>
      </w:r>
      <w:r w:rsidR="00470849">
        <w:rPr>
          <w:sz w:val="28"/>
          <w:szCs w:val="28"/>
        </w:rPr>
        <w:t xml:space="preserve">Вожегодском </w:t>
      </w:r>
      <w:r w:rsidR="008F3625">
        <w:rPr>
          <w:sz w:val="28"/>
          <w:szCs w:val="28"/>
        </w:rPr>
        <w:t>округе</w:t>
      </w:r>
      <w:r w:rsidR="00470849">
        <w:rPr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администрация </w:t>
      </w:r>
      <w:r w:rsidR="008F3625">
        <w:rPr>
          <w:spacing w:val="2"/>
          <w:sz w:val="28"/>
          <w:szCs w:val="28"/>
        </w:rPr>
        <w:t>округа</w:t>
      </w:r>
    </w:p>
    <w:p w:rsidR="00836263" w:rsidRDefault="00836263" w:rsidP="00574BEE">
      <w:pPr>
        <w:ind w:firstLine="709"/>
        <w:jc w:val="both"/>
        <w:rPr>
          <w:sz w:val="28"/>
        </w:rPr>
      </w:pPr>
      <w:r>
        <w:rPr>
          <w:sz w:val="28"/>
        </w:rPr>
        <w:t>ПОСТАНОВЛЯЕТ:</w:t>
      </w:r>
    </w:p>
    <w:p w:rsidR="00470849" w:rsidRDefault="00470849" w:rsidP="00836263">
      <w:pPr>
        <w:ind w:firstLine="567"/>
        <w:jc w:val="both"/>
        <w:rPr>
          <w:sz w:val="28"/>
        </w:rPr>
      </w:pPr>
    </w:p>
    <w:p w:rsidR="00470849" w:rsidRPr="00470849" w:rsidRDefault="00574BEE" w:rsidP="00020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131D1">
        <w:rPr>
          <w:sz w:val="28"/>
          <w:szCs w:val="28"/>
        </w:rPr>
        <w:t xml:space="preserve">Внести в постановление администрации Вожегодского муниципального </w:t>
      </w:r>
      <w:r w:rsidR="008F3625">
        <w:rPr>
          <w:sz w:val="28"/>
          <w:szCs w:val="28"/>
        </w:rPr>
        <w:t>округа</w:t>
      </w:r>
      <w:r w:rsidR="00A131D1">
        <w:rPr>
          <w:sz w:val="28"/>
          <w:szCs w:val="28"/>
        </w:rPr>
        <w:t xml:space="preserve"> </w:t>
      </w:r>
      <w:r w:rsidR="00A131D1">
        <w:rPr>
          <w:sz w:val="28"/>
        </w:rPr>
        <w:t xml:space="preserve">от </w:t>
      </w:r>
      <w:r w:rsidR="008F3625">
        <w:rPr>
          <w:sz w:val="28"/>
        </w:rPr>
        <w:t>9</w:t>
      </w:r>
      <w:r w:rsidR="00A131D1">
        <w:rPr>
          <w:sz w:val="28"/>
        </w:rPr>
        <w:t xml:space="preserve"> </w:t>
      </w:r>
      <w:r w:rsidR="008F3625">
        <w:rPr>
          <w:sz w:val="28"/>
        </w:rPr>
        <w:t>марта</w:t>
      </w:r>
      <w:r w:rsidR="00A131D1">
        <w:rPr>
          <w:sz w:val="28"/>
        </w:rPr>
        <w:t xml:space="preserve"> 202</w:t>
      </w:r>
      <w:r w:rsidR="008F3625">
        <w:rPr>
          <w:sz w:val="28"/>
        </w:rPr>
        <w:t>3</w:t>
      </w:r>
      <w:r w:rsidR="00A131D1">
        <w:rPr>
          <w:sz w:val="28"/>
        </w:rPr>
        <w:t xml:space="preserve"> года № </w:t>
      </w:r>
      <w:r w:rsidR="008F3625">
        <w:rPr>
          <w:sz w:val="28"/>
        </w:rPr>
        <w:t>189</w:t>
      </w:r>
      <w:r w:rsidR="00A131D1">
        <w:rPr>
          <w:sz w:val="28"/>
        </w:rPr>
        <w:t xml:space="preserve"> «О создании Консультационного совета по межнациональным и межконфессиональным отношениям в Вожегодском муниципальном </w:t>
      </w:r>
      <w:r w:rsidR="008F3625">
        <w:rPr>
          <w:sz w:val="28"/>
        </w:rPr>
        <w:t>округе</w:t>
      </w:r>
      <w:r w:rsidR="00A131D1">
        <w:rPr>
          <w:sz w:val="28"/>
        </w:rPr>
        <w:t>»</w:t>
      </w:r>
      <w:r w:rsidR="001E178F">
        <w:rPr>
          <w:sz w:val="28"/>
        </w:rPr>
        <w:t xml:space="preserve"> (далее – постановление)</w:t>
      </w:r>
      <w:r w:rsidR="00A131D1">
        <w:rPr>
          <w:sz w:val="28"/>
        </w:rPr>
        <w:t xml:space="preserve"> следующие изменения</w:t>
      </w:r>
      <w:r w:rsidR="00020EE1">
        <w:rPr>
          <w:sz w:val="28"/>
        </w:rPr>
        <w:t>, изложив п</w:t>
      </w:r>
      <w:r w:rsidR="00A131D1">
        <w:rPr>
          <w:sz w:val="28"/>
          <w:szCs w:val="28"/>
        </w:rPr>
        <w:t xml:space="preserve">риложение 2 </w:t>
      </w:r>
      <w:r w:rsidR="001E178F">
        <w:rPr>
          <w:sz w:val="28"/>
          <w:szCs w:val="28"/>
        </w:rPr>
        <w:t>к постановлению</w:t>
      </w:r>
      <w:r w:rsidR="00A131D1">
        <w:rPr>
          <w:sz w:val="28"/>
          <w:szCs w:val="28"/>
        </w:rPr>
        <w:t xml:space="preserve"> в новой редакции</w:t>
      </w:r>
      <w:r w:rsidR="00BF6996">
        <w:rPr>
          <w:sz w:val="28"/>
          <w:szCs w:val="28"/>
        </w:rPr>
        <w:t xml:space="preserve"> согласно</w:t>
      </w:r>
      <w:r w:rsidR="00A67407">
        <w:rPr>
          <w:sz w:val="28"/>
          <w:szCs w:val="28"/>
        </w:rPr>
        <w:t xml:space="preserve"> </w:t>
      </w:r>
      <w:r w:rsidR="0014150F">
        <w:rPr>
          <w:sz w:val="28"/>
          <w:szCs w:val="28"/>
        </w:rPr>
        <w:t>п</w:t>
      </w:r>
      <w:r w:rsidR="00BF6996">
        <w:rPr>
          <w:sz w:val="28"/>
          <w:szCs w:val="28"/>
        </w:rPr>
        <w:t>риложению к настоящему постановлению.</w:t>
      </w:r>
    </w:p>
    <w:p w:rsidR="00BF6996" w:rsidRPr="00BF6996" w:rsidRDefault="00BF6996" w:rsidP="00574BEE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4BEE">
        <w:rPr>
          <w:rFonts w:ascii="Times New Roman" w:hAnsi="Times New Roman" w:cs="Times New Roman"/>
          <w:sz w:val="28"/>
          <w:szCs w:val="28"/>
        </w:rPr>
        <w:t xml:space="preserve">. </w:t>
      </w:r>
      <w:r w:rsidR="00023B0F" w:rsidRPr="00F01C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652647" w:rsidRDefault="001E178F" w:rsidP="00574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4BEE">
        <w:rPr>
          <w:rFonts w:ascii="Times New Roman" w:hAnsi="Times New Roman" w:cs="Times New Roman"/>
          <w:sz w:val="28"/>
          <w:szCs w:val="28"/>
        </w:rPr>
        <w:t xml:space="preserve">. </w:t>
      </w:r>
      <w:r w:rsidR="0065264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8F3625">
        <w:rPr>
          <w:rFonts w:ascii="Times New Roman" w:hAnsi="Times New Roman" w:cs="Times New Roman"/>
          <w:sz w:val="28"/>
          <w:szCs w:val="28"/>
        </w:rPr>
        <w:t>главы</w:t>
      </w:r>
      <w:r w:rsidR="00652647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</w:t>
      </w:r>
      <w:r w:rsidR="008F3625">
        <w:rPr>
          <w:rFonts w:ascii="Times New Roman" w:hAnsi="Times New Roman" w:cs="Times New Roman"/>
          <w:sz w:val="28"/>
          <w:szCs w:val="28"/>
        </w:rPr>
        <w:t>округа</w:t>
      </w:r>
      <w:r w:rsidR="00BF6996">
        <w:rPr>
          <w:rFonts w:ascii="Times New Roman" w:hAnsi="Times New Roman" w:cs="Times New Roman"/>
          <w:sz w:val="28"/>
          <w:szCs w:val="28"/>
        </w:rPr>
        <w:t xml:space="preserve"> </w:t>
      </w:r>
      <w:r w:rsidR="00652647">
        <w:rPr>
          <w:rFonts w:ascii="Times New Roman" w:hAnsi="Times New Roman" w:cs="Times New Roman"/>
          <w:sz w:val="28"/>
          <w:szCs w:val="28"/>
        </w:rPr>
        <w:t>И.В. Иванову.</w:t>
      </w:r>
    </w:p>
    <w:p w:rsidR="00470849" w:rsidRDefault="00470849" w:rsidP="00836263">
      <w:pPr>
        <w:ind w:firstLine="567"/>
        <w:jc w:val="both"/>
        <w:rPr>
          <w:sz w:val="28"/>
        </w:rPr>
      </w:pPr>
    </w:p>
    <w:p w:rsidR="00B42EAB" w:rsidRDefault="00B42EAB" w:rsidP="00836263">
      <w:pPr>
        <w:ind w:firstLine="567"/>
        <w:jc w:val="both"/>
        <w:rPr>
          <w:sz w:val="28"/>
        </w:rPr>
      </w:pPr>
    </w:p>
    <w:p w:rsidR="00836263" w:rsidRDefault="008F3625" w:rsidP="00836263">
      <w:pPr>
        <w:rPr>
          <w:sz w:val="28"/>
        </w:rPr>
      </w:pPr>
      <w:r>
        <w:rPr>
          <w:sz w:val="28"/>
        </w:rPr>
        <w:t>Глава</w:t>
      </w:r>
    </w:p>
    <w:p w:rsidR="00BF6996" w:rsidRDefault="00836263" w:rsidP="00A71B23">
      <w:pPr>
        <w:rPr>
          <w:spacing w:val="2"/>
          <w:sz w:val="28"/>
          <w:szCs w:val="28"/>
        </w:rPr>
      </w:pPr>
      <w:r>
        <w:rPr>
          <w:sz w:val="28"/>
        </w:rPr>
        <w:t xml:space="preserve">Вожегодского  муниципального </w:t>
      </w:r>
      <w:r w:rsidR="008F3625">
        <w:rPr>
          <w:sz w:val="28"/>
        </w:rPr>
        <w:t>округа</w:t>
      </w:r>
      <w:r>
        <w:rPr>
          <w:sz w:val="28"/>
        </w:rPr>
        <w:t xml:space="preserve">                  </w:t>
      </w:r>
      <w:r w:rsidR="00BF6996">
        <w:rPr>
          <w:sz w:val="28"/>
        </w:rPr>
        <w:t xml:space="preserve">   </w:t>
      </w:r>
      <w:r>
        <w:rPr>
          <w:sz w:val="28"/>
        </w:rPr>
        <w:t xml:space="preserve">              </w:t>
      </w:r>
      <w:r w:rsidR="008F3625">
        <w:rPr>
          <w:sz w:val="28"/>
        </w:rPr>
        <w:t xml:space="preserve">  </w:t>
      </w:r>
      <w:r>
        <w:rPr>
          <w:sz w:val="28"/>
        </w:rPr>
        <w:t xml:space="preserve"> </w:t>
      </w:r>
      <w:r w:rsidR="007E3F68">
        <w:rPr>
          <w:sz w:val="28"/>
        </w:rPr>
        <w:t xml:space="preserve">           Е.В</w:t>
      </w:r>
      <w:r w:rsidR="008F3625">
        <w:rPr>
          <w:sz w:val="28"/>
        </w:rPr>
        <w:t xml:space="preserve">. </w:t>
      </w:r>
      <w:r w:rsidR="007E3F68">
        <w:rPr>
          <w:sz w:val="28"/>
        </w:rPr>
        <w:t>Первов</w:t>
      </w:r>
      <w:r>
        <w:rPr>
          <w:spacing w:val="2"/>
          <w:sz w:val="28"/>
          <w:szCs w:val="28"/>
        </w:rPr>
        <w:br w:type="page"/>
      </w:r>
    </w:p>
    <w:p w:rsidR="00BF6996" w:rsidRDefault="001E178F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Приложение</w:t>
      </w:r>
      <w:r w:rsidR="00BF6996">
        <w:rPr>
          <w:spacing w:val="2"/>
          <w:sz w:val="28"/>
          <w:szCs w:val="28"/>
        </w:rPr>
        <w:t xml:space="preserve"> к постановлению администрации Вожегодского муниципального </w:t>
      </w:r>
      <w:r w:rsidR="008F3625">
        <w:rPr>
          <w:spacing w:val="2"/>
          <w:sz w:val="28"/>
          <w:szCs w:val="28"/>
        </w:rPr>
        <w:t>округа</w:t>
      </w:r>
    </w:p>
    <w:p w:rsidR="00BF6996" w:rsidRDefault="00A67407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</w:t>
      </w:r>
      <w:r w:rsidR="00BF6996">
        <w:rPr>
          <w:spacing w:val="2"/>
          <w:sz w:val="28"/>
          <w:szCs w:val="28"/>
        </w:rPr>
        <w:t>т</w:t>
      </w:r>
      <w:r>
        <w:rPr>
          <w:spacing w:val="2"/>
          <w:sz w:val="28"/>
          <w:szCs w:val="28"/>
        </w:rPr>
        <w:t xml:space="preserve"> </w:t>
      </w:r>
      <w:r w:rsidR="00BF6996">
        <w:rPr>
          <w:spacing w:val="2"/>
          <w:sz w:val="28"/>
          <w:szCs w:val="28"/>
        </w:rPr>
        <w:t>№</w:t>
      </w:r>
      <w:r>
        <w:rPr>
          <w:spacing w:val="2"/>
          <w:sz w:val="28"/>
          <w:szCs w:val="28"/>
        </w:rPr>
        <w:t xml:space="preserve"> </w:t>
      </w:r>
      <w:r w:rsidR="00285B35">
        <w:rPr>
          <w:spacing w:val="2"/>
          <w:sz w:val="28"/>
          <w:szCs w:val="28"/>
        </w:rPr>
        <w:t xml:space="preserve"> </w:t>
      </w:r>
    </w:p>
    <w:p w:rsidR="00B42EAB" w:rsidRDefault="00B42EAB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</w:p>
    <w:p w:rsidR="00836263" w:rsidRDefault="00BF6996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«</w:t>
      </w:r>
      <w:r w:rsidR="00BA40A8">
        <w:rPr>
          <w:spacing w:val="2"/>
          <w:sz w:val="28"/>
          <w:szCs w:val="28"/>
        </w:rPr>
        <w:t>УТВЕРЖДЕН</w:t>
      </w:r>
    </w:p>
    <w:p w:rsidR="00836263" w:rsidRDefault="00836263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постановлением администрации </w:t>
      </w:r>
    </w:p>
    <w:p w:rsidR="00836263" w:rsidRDefault="00836263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Вожегодского муниципального </w:t>
      </w:r>
    </w:p>
    <w:p w:rsidR="00836263" w:rsidRDefault="00836263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района </w:t>
      </w:r>
    </w:p>
    <w:p w:rsidR="00836263" w:rsidRDefault="007E3F68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noProof/>
          <w:spacing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4471670</wp:posOffset>
                </wp:positionH>
                <wp:positionV relativeFrom="paragraph">
                  <wp:posOffset>-4445</wp:posOffset>
                </wp:positionV>
                <wp:extent cx="1240790" cy="231140"/>
                <wp:effectExtent l="0" t="0" r="0" b="635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9DA" w:rsidRPr="00984482" w:rsidRDefault="008F3625" w:rsidP="002A19D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189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8" style="position:absolute;left:0;text-align:left;margin-left:352.1pt;margin-top:-.35pt;width:97.7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" filled="f" stroked="f" strokeweight="1pt">
                <v:textbox inset="1pt,1pt,1pt,1pt">
                  <w:txbxContent>
                    <w:p w:rsidR="002A19DA" w:rsidRPr="00984482" w:rsidRDefault="008F3625" w:rsidP="002A19D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189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pacing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-4445</wp:posOffset>
                </wp:positionV>
                <wp:extent cx="1333500" cy="342900"/>
                <wp:effectExtent l="0" t="0" r="0" b="3175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9DA" w:rsidRPr="00984482" w:rsidRDefault="008F3625" w:rsidP="002A19D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09.03.2023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9" style="position:absolute;left:0;text-align:left;margin-left:263.6pt;margin-top:-.35pt;width:10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" filled="f" stroked="f" strokeweight="1pt">
                <v:textbox inset="1pt,1pt,1pt,1pt">
                  <w:txbxContent>
                    <w:p w:rsidR="002A19DA" w:rsidRPr="00984482" w:rsidRDefault="008F3625" w:rsidP="002A19D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09.03.2023</w:t>
                      </w:r>
                    </w:p>
                  </w:txbxContent>
                </v:textbox>
              </v:rect>
            </w:pict>
          </mc:Fallback>
        </mc:AlternateContent>
      </w:r>
      <w:r w:rsidR="00836263">
        <w:rPr>
          <w:spacing w:val="2"/>
          <w:sz w:val="28"/>
          <w:szCs w:val="28"/>
        </w:rPr>
        <w:t xml:space="preserve">от __________ №___________ </w:t>
      </w:r>
    </w:p>
    <w:p w:rsidR="00836263" w:rsidRDefault="00836263" w:rsidP="00836263">
      <w:pPr>
        <w:shd w:val="clear" w:color="auto" w:fill="FFFFFF"/>
        <w:ind w:left="5245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Приложение</w:t>
      </w:r>
      <w:r w:rsidR="00CC09E2">
        <w:rPr>
          <w:spacing w:val="2"/>
          <w:sz w:val="28"/>
          <w:szCs w:val="28"/>
        </w:rPr>
        <w:t xml:space="preserve"> 2</w:t>
      </w:r>
    </w:p>
    <w:p w:rsidR="00836263" w:rsidRDefault="00836263" w:rsidP="00836263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p w:rsidR="002E30B1" w:rsidRPr="002E30B1" w:rsidRDefault="002E30B1" w:rsidP="002E30B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30B1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81697A" w:rsidRDefault="0081697A" w:rsidP="008169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Консультационного с</w:t>
      </w:r>
      <w:r w:rsidR="002E30B1">
        <w:rPr>
          <w:rFonts w:ascii="Times New Roman" w:hAnsi="Times New Roman" w:cs="Times New Roman"/>
          <w:b w:val="0"/>
          <w:sz w:val="28"/>
          <w:szCs w:val="28"/>
        </w:rPr>
        <w:t>овета</w:t>
      </w:r>
      <w:r w:rsidR="002E30B1" w:rsidRPr="002E30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30B1">
        <w:rPr>
          <w:rFonts w:ascii="Times New Roman" w:hAnsi="Times New Roman" w:cs="Times New Roman"/>
          <w:b w:val="0"/>
          <w:sz w:val="28"/>
          <w:szCs w:val="28"/>
        </w:rPr>
        <w:t xml:space="preserve">по межнациональным </w:t>
      </w:r>
    </w:p>
    <w:p w:rsidR="002E30B1" w:rsidRPr="002E30B1" w:rsidRDefault="002E30B1" w:rsidP="008169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 межконфессиональным отношениям</w:t>
      </w:r>
    </w:p>
    <w:p w:rsidR="00836263" w:rsidRPr="00C378EF" w:rsidRDefault="00836263" w:rsidP="00836263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7"/>
        <w:gridCol w:w="6340"/>
      </w:tblGrid>
      <w:tr w:rsidR="00836263" w:rsidRPr="00C378EF" w:rsidTr="008F3625">
        <w:trPr>
          <w:trHeight w:val="15"/>
        </w:trPr>
        <w:tc>
          <w:tcPr>
            <w:tcW w:w="3297" w:type="dxa"/>
            <w:hideMark/>
          </w:tcPr>
          <w:p w:rsidR="00836263" w:rsidRPr="00C378EF" w:rsidRDefault="00836263" w:rsidP="00730086">
            <w:pPr>
              <w:rPr>
                <w:sz w:val="28"/>
                <w:szCs w:val="28"/>
              </w:rPr>
            </w:pPr>
          </w:p>
        </w:tc>
        <w:tc>
          <w:tcPr>
            <w:tcW w:w="6340" w:type="dxa"/>
            <w:hideMark/>
          </w:tcPr>
          <w:p w:rsidR="00836263" w:rsidRPr="00C378EF" w:rsidRDefault="00836263" w:rsidP="00730086">
            <w:pPr>
              <w:rPr>
                <w:sz w:val="28"/>
                <w:szCs w:val="28"/>
              </w:rPr>
            </w:pP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7E3F68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Первов</w:t>
            </w:r>
          </w:p>
          <w:p w:rsidR="008F3625" w:rsidRPr="00C378EF" w:rsidRDefault="007E3F68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Вячеславович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020EE1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8F3625">
              <w:rPr>
                <w:sz w:val="28"/>
                <w:szCs w:val="28"/>
              </w:rPr>
              <w:t>лава</w:t>
            </w:r>
            <w:r w:rsidR="008F3625" w:rsidRPr="00C378EF">
              <w:rPr>
                <w:sz w:val="28"/>
                <w:szCs w:val="28"/>
              </w:rPr>
              <w:t xml:space="preserve"> </w:t>
            </w:r>
            <w:r w:rsidR="008F3625">
              <w:rPr>
                <w:sz w:val="28"/>
                <w:szCs w:val="28"/>
              </w:rPr>
              <w:t>Вожегодского муниципального округа,  председатель Совета;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</w:t>
            </w:r>
            <w:r w:rsidRPr="00C378E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Ирина Валентиновна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заместитель </w:t>
            </w:r>
            <w:r>
              <w:rPr>
                <w:sz w:val="28"/>
                <w:szCs w:val="28"/>
              </w:rPr>
              <w:t>главы Вожегодского муниципального округа, заместитель председателя Совета;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Сергеевна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FA7BCE" w:rsidRDefault="00FA7BCE" w:rsidP="00775FD4">
            <w:pPr>
              <w:spacing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Зарубина </w:t>
            </w:r>
          </w:p>
          <w:p w:rsidR="008F3625" w:rsidRDefault="00FA7BCE" w:rsidP="00775FD4">
            <w:pPr>
              <w:spacing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FA7BCE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Поспелова</w:t>
            </w:r>
          </w:p>
          <w:p w:rsidR="008F3625" w:rsidRDefault="00FA7BCE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</w:t>
            </w:r>
            <w:r w:rsidR="008F3625">
              <w:rPr>
                <w:sz w:val="28"/>
                <w:szCs w:val="28"/>
              </w:rPr>
              <w:t xml:space="preserve"> Александровна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Левачева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Николаевна</w:t>
            </w:r>
          </w:p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заведующий отделом культуры, молодежи и туризма администрации Вожегодского муниципального округа, секретарь Совета;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A7BCE">
              <w:rPr>
                <w:sz w:val="28"/>
                <w:szCs w:val="28"/>
              </w:rPr>
              <w:t xml:space="preserve">методист </w:t>
            </w:r>
            <w:r>
              <w:rPr>
                <w:sz w:val="28"/>
                <w:szCs w:val="28"/>
              </w:rPr>
              <w:t>отдела культуры, молодежи и туризма администрации Вожегодского муниципального округа;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методист отдела культуры, молодежи и туризма администрации Вожегодского муниципального округа;</w:t>
            </w:r>
          </w:p>
          <w:p w:rsidR="008F3625" w:rsidRPr="00C378EF" w:rsidRDefault="008F3625" w:rsidP="007E3F68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E3F68">
              <w:rPr>
                <w:sz w:val="28"/>
                <w:szCs w:val="28"/>
              </w:rPr>
              <w:t xml:space="preserve">консультант Комитета физической культуры и спорта администрации </w:t>
            </w:r>
            <w:r>
              <w:rPr>
                <w:sz w:val="28"/>
                <w:szCs w:val="28"/>
              </w:rPr>
              <w:t>Вожегодского муниципального округа;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Горюнова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Павловна</w:t>
            </w:r>
          </w:p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 У</w:t>
            </w:r>
            <w:r w:rsidRPr="00C378EF">
              <w:rPr>
                <w:sz w:val="28"/>
                <w:szCs w:val="28"/>
              </w:rPr>
              <w:t xml:space="preserve">правления </w:t>
            </w:r>
            <w:r>
              <w:rPr>
                <w:sz w:val="28"/>
                <w:szCs w:val="28"/>
              </w:rPr>
              <w:t>образования администрации Вожегодского муниципального округа;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муниципального бюджетного учреждения дополнительного образования «Вожегодская детская школа искусств»;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Бушманова</w:t>
            </w:r>
          </w:p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Алексеевна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муниципального бюджетного учреждения культуры «Вожегодский  краеведческий музей»;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E3F68" w:rsidRDefault="007E3F68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</w:t>
            </w:r>
          </w:p>
          <w:p w:rsidR="008F3625" w:rsidRPr="00C378EF" w:rsidRDefault="007E3F68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Екатерина Юрьевна 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E3F68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бюджетного учреждения культуры «Вожегодская централ</w:t>
            </w:r>
            <w:r w:rsidR="007E3F68">
              <w:rPr>
                <w:sz w:val="28"/>
                <w:szCs w:val="28"/>
              </w:rPr>
              <w:t>изованная</w:t>
            </w:r>
            <w:r>
              <w:rPr>
                <w:sz w:val="28"/>
                <w:szCs w:val="28"/>
              </w:rPr>
              <w:t xml:space="preserve"> библиотечная система»;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Короткова</w:t>
            </w:r>
          </w:p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Лидия Валентиновна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муниципального бюджетного учреждения культуры «Вожегодский Центр традиционной народной культуры»;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Стопина </w:t>
            </w:r>
          </w:p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Федоровна 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директор муниципального бюджетного учреждения культуры «Вожегодский центр культурного развития»;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FA7BCE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Семаков</w:t>
            </w:r>
          </w:p>
          <w:p w:rsidR="008F3625" w:rsidRPr="00C378EF" w:rsidRDefault="00FA7BCE" w:rsidP="00FA7BCE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Никита Андреевич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Pr="00C378EF" w:rsidRDefault="008F3625" w:rsidP="00216D3D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</w:t>
            </w:r>
            <w:r w:rsidR="00023B0F">
              <w:rPr>
                <w:sz w:val="28"/>
                <w:szCs w:val="28"/>
              </w:rPr>
              <w:t xml:space="preserve">исполняющий обязанности </w:t>
            </w:r>
            <w:r>
              <w:rPr>
                <w:sz w:val="28"/>
                <w:szCs w:val="28"/>
              </w:rPr>
              <w:t>директор</w:t>
            </w:r>
            <w:r w:rsidR="00023B0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="00216D3D">
              <w:rPr>
                <w:sz w:val="28"/>
                <w:szCs w:val="28"/>
              </w:rPr>
              <w:t>автономного</w:t>
            </w:r>
            <w:r>
              <w:rPr>
                <w:sz w:val="28"/>
                <w:szCs w:val="28"/>
              </w:rPr>
              <w:t xml:space="preserve"> учреждения «Физкультурно-оздоровительный комплекс»;</w:t>
            </w:r>
          </w:p>
        </w:tc>
      </w:tr>
      <w:tr w:rsidR="008F3625" w:rsidRPr="00C378EF" w:rsidTr="008F3625"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FA7BCE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Шабашкова </w:t>
            </w:r>
          </w:p>
          <w:p w:rsidR="00FA7BCE" w:rsidRDefault="00FA7BCE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Анатольевна</w:t>
            </w:r>
          </w:p>
          <w:p w:rsidR="007E3F68" w:rsidRDefault="007E3F68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Гудков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Николаевич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Ермакова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Васильевна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Сморчкова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786E3C" w:rsidRDefault="00786E3C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Оленев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Владимирович</w:t>
            </w:r>
          </w:p>
          <w:p w:rsidR="00786E3C" w:rsidRDefault="00786E3C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FA7BCE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</w:t>
            </w:r>
            <w:r w:rsidR="008F3625">
              <w:rPr>
                <w:sz w:val="28"/>
                <w:szCs w:val="28"/>
              </w:rPr>
              <w:t>ова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  <w:p w:rsidR="00786E3C" w:rsidRDefault="00786E3C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786E3C" w:rsidRDefault="00786E3C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8F3625" w:rsidRPr="00C378EF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C378EF">
              <w:rPr>
                <w:sz w:val="28"/>
                <w:szCs w:val="28"/>
              </w:rPr>
              <w:t xml:space="preserve">- </w:t>
            </w:r>
            <w:r w:rsidR="00FA7BCE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 xml:space="preserve"> муниципального бюджетного учреждения «Молодежный центр» Вожегодского муниципального округа;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</w:t>
            </w:r>
            <w:r w:rsidR="00786E3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полиции «Вожегодск</w:t>
            </w:r>
            <w:r w:rsidR="00786E3C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>» межмуниципального отдела Министерства внутренних дел России</w:t>
            </w:r>
            <w:r w:rsidR="007E3F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«Харовский» (по согласованию);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16D3D">
              <w:rPr>
                <w:sz w:val="28"/>
                <w:szCs w:val="28"/>
              </w:rPr>
              <w:t xml:space="preserve">главный </w:t>
            </w:r>
            <w:r>
              <w:rPr>
                <w:sz w:val="28"/>
                <w:szCs w:val="28"/>
              </w:rPr>
              <w:t>редактор</w:t>
            </w:r>
            <w:r w:rsidR="00216D3D">
              <w:rPr>
                <w:sz w:val="28"/>
                <w:szCs w:val="28"/>
              </w:rPr>
              <w:t>-директор</w:t>
            </w:r>
            <w:r>
              <w:rPr>
                <w:sz w:val="28"/>
                <w:szCs w:val="28"/>
              </w:rPr>
              <w:t xml:space="preserve"> автономной негосударственной организации «Редакция газеты «Борьба» (по согласованию);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миграционного пункта отдел</w:t>
            </w:r>
            <w:r w:rsidR="00786E3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полиции «Вожегодск</w:t>
            </w:r>
            <w:r w:rsidR="00786E3C">
              <w:rPr>
                <w:sz w:val="28"/>
                <w:szCs w:val="28"/>
              </w:rPr>
              <w:t xml:space="preserve">ий» межмуниципального отдела </w:t>
            </w:r>
            <w:r>
              <w:rPr>
                <w:sz w:val="28"/>
                <w:szCs w:val="28"/>
              </w:rPr>
              <w:t>Министерства внутренних дел России «Харовский» (по согласованию);</w:t>
            </w:r>
          </w:p>
          <w:p w:rsidR="008F3625" w:rsidRDefault="008F3625" w:rsidP="00775FD4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86E3C">
              <w:rPr>
                <w:sz w:val="28"/>
                <w:szCs w:val="28"/>
              </w:rPr>
              <w:t xml:space="preserve">заместитель главы, </w:t>
            </w:r>
            <w:r>
              <w:rPr>
                <w:sz w:val="28"/>
                <w:szCs w:val="28"/>
              </w:rPr>
              <w:t xml:space="preserve">начальник </w:t>
            </w:r>
            <w:r w:rsidR="00786E3C">
              <w:rPr>
                <w:sz w:val="28"/>
                <w:szCs w:val="28"/>
              </w:rPr>
              <w:t>Управления по работе с территориями администрации Вожегодского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  <w:p w:rsidR="008F3625" w:rsidRPr="00C378EF" w:rsidRDefault="008F3625" w:rsidP="00FA7BCE">
            <w:pPr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Кадник</w:t>
            </w:r>
            <w:r w:rsidR="00020EE1">
              <w:rPr>
                <w:sz w:val="28"/>
                <w:szCs w:val="28"/>
              </w:rPr>
              <w:t>овского территориального отдела</w:t>
            </w:r>
            <w:r w:rsidR="00786E3C">
              <w:rPr>
                <w:sz w:val="28"/>
                <w:szCs w:val="28"/>
              </w:rPr>
              <w:t xml:space="preserve"> Управления по работе с территориями администрации Вожегодского муниципального округа</w:t>
            </w:r>
            <w:r w:rsidR="00023B0F">
              <w:rPr>
                <w:sz w:val="28"/>
                <w:szCs w:val="28"/>
              </w:rPr>
              <w:t>.</w:t>
            </w:r>
          </w:p>
        </w:tc>
      </w:tr>
    </w:tbl>
    <w:p w:rsidR="00B85377" w:rsidRDefault="00B85377" w:rsidP="00BA40A8">
      <w:pPr>
        <w:jc w:val="both"/>
        <w:rPr>
          <w:sz w:val="28"/>
        </w:rPr>
      </w:pPr>
    </w:p>
    <w:sectPr w:rsidR="00B85377" w:rsidSect="00BF6996">
      <w:headerReference w:type="even" r:id="rId7"/>
      <w:pgSz w:w="11906" w:h="16838"/>
      <w:pgMar w:top="426" w:right="851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595" w:rsidRDefault="00D13595">
      <w:r>
        <w:separator/>
      </w:r>
    </w:p>
  </w:endnote>
  <w:endnote w:type="continuationSeparator" w:id="0">
    <w:p w:rsidR="00D13595" w:rsidRDefault="00D1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595" w:rsidRDefault="00D13595">
      <w:r>
        <w:separator/>
      </w:r>
    </w:p>
  </w:footnote>
  <w:footnote w:type="continuationSeparator" w:id="0">
    <w:p w:rsidR="00D13595" w:rsidRDefault="00D1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6922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0921C1"/>
    <w:multiLevelType w:val="hybridMultilevel"/>
    <w:tmpl w:val="7B7CBF94"/>
    <w:lvl w:ilvl="0" w:tplc="0980DECC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2B"/>
    <w:rsid w:val="00000265"/>
    <w:rsid w:val="000101DF"/>
    <w:rsid w:val="00020EE1"/>
    <w:rsid w:val="00023B0F"/>
    <w:rsid w:val="000306B2"/>
    <w:rsid w:val="000336CA"/>
    <w:rsid w:val="00067E20"/>
    <w:rsid w:val="000A3D10"/>
    <w:rsid w:val="000A5EF7"/>
    <w:rsid w:val="0014150F"/>
    <w:rsid w:val="00157F95"/>
    <w:rsid w:val="001E178F"/>
    <w:rsid w:val="001E7636"/>
    <w:rsid w:val="00216D3D"/>
    <w:rsid w:val="00262ED2"/>
    <w:rsid w:val="00285B35"/>
    <w:rsid w:val="00287EAF"/>
    <w:rsid w:val="002A19DA"/>
    <w:rsid w:val="002E30B1"/>
    <w:rsid w:val="0030249F"/>
    <w:rsid w:val="00331C44"/>
    <w:rsid w:val="003A775F"/>
    <w:rsid w:val="003C61EF"/>
    <w:rsid w:val="003E0D9F"/>
    <w:rsid w:val="00470849"/>
    <w:rsid w:val="0049272D"/>
    <w:rsid w:val="004A4BD7"/>
    <w:rsid w:val="004B2D92"/>
    <w:rsid w:val="00523F33"/>
    <w:rsid w:val="00574620"/>
    <w:rsid w:val="00574BEE"/>
    <w:rsid w:val="005A11E3"/>
    <w:rsid w:val="006065D0"/>
    <w:rsid w:val="00652647"/>
    <w:rsid w:val="00692204"/>
    <w:rsid w:val="006A571E"/>
    <w:rsid w:val="006B5E2B"/>
    <w:rsid w:val="006C3506"/>
    <w:rsid w:val="006F26DC"/>
    <w:rsid w:val="00700238"/>
    <w:rsid w:val="00786E3C"/>
    <w:rsid w:val="007E3F68"/>
    <w:rsid w:val="0081697A"/>
    <w:rsid w:val="00836263"/>
    <w:rsid w:val="008536AA"/>
    <w:rsid w:val="00871B0A"/>
    <w:rsid w:val="00880CE7"/>
    <w:rsid w:val="008F3625"/>
    <w:rsid w:val="00984482"/>
    <w:rsid w:val="0099656B"/>
    <w:rsid w:val="009B4C41"/>
    <w:rsid w:val="00A131D1"/>
    <w:rsid w:val="00A26987"/>
    <w:rsid w:val="00A67407"/>
    <w:rsid w:val="00A7197A"/>
    <w:rsid w:val="00A71B23"/>
    <w:rsid w:val="00A80F42"/>
    <w:rsid w:val="00AD6DD1"/>
    <w:rsid w:val="00AE30CD"/>
    <w:rsid w:val="00AE5EC1"/>
    <w:rsid w:val="00AF4C4B"/>
    <w:rsid w:val="00B42EAB"/>
    <w:rsid w:val="00B60207"/>
    <w:rsid w:val="00B85377"/>
    <w:rsid w:val="00B95329"/>
    <w:rsid w:val="00BA40A8"/>
    <w:rsid w:val="00BE4F87"/>
    <w:rsid w:val="00BF6996"/>
    <w:rsid w:val="00C047CA"/>
    <w:rsid w:val="00C33FF0"/>
    <w:rsid w:val="00C74D9C"/>
    <w:rsid w:val="00C91D41"/>
    <w:rsid w:val="00CC09E2"/>
    <w:rsid w:val="00CD5D48"/>
    <w:rsid w:val="00CE22E6"/>
    <w:rsid w:val="00D03D6F"/>
    <w:rsid w:val="00D13595"/>
    <w:rsid w:val="00D3696D"/>
    <w:rsid w:val="00D4753F"/>
    <w:rsid w:val="00DD6871"/>
    <w:rsid w:val="00E62232"/>
    <w:rsid w:val="00F00BAB"/>
    <w:rsid w:val="00F3041F"/>
    <w:rsid w:val="00F44D38"/>
    <w:rsid w:val="00F65635"/>
    <w:rsid w:val="00F70C92"/>
    <w:rsid w:val="00FA7BCE"/>
    <w:rsid w:val="00FB7015"/>
    <w:rsid w:val="00FC208D"/>
    <w:rsid w:val="00F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BC6AC"/>
  <w15:docId w15:val="{6C48EBAC-3BF5-412D-9236-FC758F44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83626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836263"/>
  </w:style>
  <w:style w:type="paragraph" w:customStyle="1" w:styleId="ConsPlusTitle">
    <w:name w:val="ConsPlusTitle"/>
    <w:uiPriority w:val="99"/>
    <w:rsid w:val="00CC09E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styleId="af4">
    <w:name w:val="List Paragraph"/>
    <w:basedOn w:val="a"/>
    <w:uiPriority w:val="34"/>
    <w:qFormat/>
    <w:rsid w:val="00A13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8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User38</cp:lastModifiedBy>
  <cp:revision>5</cp:revision>
  <cp:lastPrinted>2026-07-23T13:01:00Z</cp:lastPrinted>
  <dcterms:created xsi:type="dcterms:W3CDTF">2026-07-16T07:30:00Z</dcterms:created>
  <dcterms:modified xsi:type="dcterms:W3CDTF">2026-08-17T10:37:00Z</dcterms:modified>
</cp:coreProperties>
</file>