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DE23A4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DE23A4" w:rsidRDefault="00DE23A4">
      <w:pPr>
        <w:jc w:val="both"/>
        <w:rPr>
          <w:sz w:val="28"/>
        </w:rPr>
      </w:pPr>
    </w:p>
    <w:p w:rsidR="000336CA" w:rsidRDefault="00F52EB8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5828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31.07.2026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0336CA" w:rsidRDefault="005828A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31.07.2026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36CA" w:rsidRDefault="003E776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650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0336CA" w:rsidRDefault="003E776D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650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Pr="00A81675" w:rsidRDefault="00F52EB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0DB4C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B344C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92C3A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6305FA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336CA" w:rsidRPr="00A81675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Default="0029594A" w:rsidP="003E776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3E776D">
              <w:rPr>
                <w:sz w:val="28"/>
              </w:rPr>
              <w:t>4 декабря 2023 года № 1104</w:t>
            </w:r>
            <w:r>
              <w:rPr>
                <w:sz w:val="28"/>
              </w:rPr>
              <w:t xml:space="preserve">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197745" w:rsidRDefault="00197745">
      <w:pPr>
        <w:jc w:val="both"/>
        <w:rPr>
          <w:sz w:val="28"/>
        </w:rPr>
      </w:pPr>
    </w:p>
    <w:p w:rsidR="00C04F1D" w:rsidRDefault="00C04F1D">
      <w:pPr>
        <w:jc w:val="both"/>
        <w:rPr>
          <w:sz w:val="28"/>
        </w:rPr>
      </w:pPr>
    </w:p>
    <w:p w:rsidR="003E776D" w:rsidRPr="003E776D" w:rsidRDefault="003E776D" w:rsidP="003E776D">
      <w:pPr>
        <w:ind w:firstLine="709"/>
        <w:jc w:val="both"/>
        <w:rPr>
          <w:sz w:val="28"/>
        </w:rPr>
      </w:pPr>
      <w:r w:rsidRPr="003E776D">
        <w:rPr>
          <w:sz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Вожегодского муниципального округа администрация округа </w:t>
      </w:r>
    </w:p>
    <w:p w:rsidR="008540E4" w:rsidRDefault="003E776D" w:rsidP="003E776D">
      <w:pPr>
        <w:ind w:firstLine="709"/>
        <w:jc w:val="both"/>
        <w:rPr>
          <w:sz w:val="28"/>
        </w:rPr>
      </w:pPr>
      <w:r w:rsidRPr="003E776D">
        <w:rPr>
          <w:sz w:val="28"/>
        </w:rPr>
        <w:t>ПОСТАНОВЛЯЕТ:</w:t>
      </w:r>
    </w:p>
    <w:p w:rsidR="008540E4" w:rsidRDefault="008540E4" w:rsidP="008540E4">
      <w:pPr>
        <w:ind w:firstLine="709"/>
        <w:jc w:val="both"/>
        <w:rPr>
          <w:sz w:val="28"/>
        </w:rPr>
      </w:pPr>
    </w:p>
    <w:p w:rsidR="009B2459" w:rsidRPr="00197745" w:rsidRDefault="008540E4" w:rsidP="000A573B">
      <w:pPr>
        <w:ind w:firstLine="709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Вожегодского муниципального округа </w:t>
      </w:r>
      <w:r w:rsidR="000A573B">
        <w:rPr>
          <w:sz w:val="28"/>
        </w:rPr>
        <w:t>4 декабря 2023 года № 1104</w:t>
      </w:r>
      <w:r>
        <w:rPr>
          <w:sz w:val="28"/>
        </w:rPr>
        <w:t xml:space="preserve"> </w:t>
      </w:r>
      <w:r w:rsidR="000A573B">
        <w:rPr>
          <w:sz w:val="28"/>
        </w:rPr>
        <w:t>«</w:t>
      </w:r>
      <w:r w:rsidR="000A573B" w:rsidRPr="000A573B">
        <w:rPr>
          <w:sz w:val="28"/>
        </w:rPr>
        <w:t>Об утверждении положения о проекте</w:t>
      </w:r>
      <w:r w:rsidR="000A573B">
        <w:rPr>
          <w:sz w:val="28"/>
        </w:rPr>
        <w:t xml:space="preserve"> </w:t>
      </w:r>
      <w:r w:rsidR="000A573B" w:rsidRPr="000A573B">
        <w:rPr>
          <w:sz w:val="28"/>
        </w:rPr>
        <w:t xml:space="preserve">«Дисконтная карта «Забота – Вожегодский округ» </w:t>
      </w:r>
      <w:r w:rsidR="0030529C">
        <w:rPr>
          <w:bCs/>
          <w:sz w:val="28"/>
          <w:szCs w:val="28"/>
        </w:rPr>
        <w:t xml:space="preserve">изменения, изложив </w:t>
      </w:r>
      <w:r>
        <w:rPr>
          <w:sz w:val="28"/>
        </w:rPr>
        <w:t>п</w:t>
      </w:r>
      <w:r w:rsidR="0062414E" w:rsidRPr="00197745">
        <w:rPr>
          <w:sz w:val="28"/>
        </w:rPr>
        <w:t xml:space="preserve">риложение </w:t>
      </w:r>
      <w:r w:rsidR="0062414E">
        <w:rPr>
          <w:sz w:val="28"/>
        </w:rPr>
        <w:t>2</w:t>
      </w:r>
      <w:r>
        <w:rPr>
          <w:sz w:val="28"/>
        </w:rPr>
        <w:t xml:space="preserve"> к постановлению в новой редакции</w:t>
      </w:r>
      <w:r w:rsidR="0030529C">
        <w:rPr>
          <w:sz w:val="28"/>
        </w:rPr>
        <w:t xml:space="preserve"> (прилагается).</w:t>
      </w:r>
    </w:p>
    <w:p w:rsidR="00197745" w:rsidRDefault="008540E4" w:rsidP="00197745">
      <w:pPr>
        <w:ind w:firstLine="709"/>
        <w:jc w:val="both"/>
        <w:rPr>
          <w:bCs/>
          <w:sz w:val="28"/>
        </w:rPr>
      </w:pPr>
      <w:r>
        <w:rPr>
          <w:sz w:val="28"/>
        </w:rPr>
        <w:t>2</w:t>
      </w:r>
      <w:r w:rsidR="0029594A">
        <w:rPr>
          <w:sz w:val="28"/>
        </w:rPr>
        <w:t>.</w:t>
      </w:r>
      <w:r>
        <w:rPr>
          <w:sz w:val="28"/>
        </w:rPr>
        <w:t xml:space="preserve"> </w:t>
      </w:r>
      <w:r w:rsidR="00583EE9" w:rsidRPr="00E43128">
        <w:rPr>
          <w:bCs/>
          <w:sz w:val="28"/>
        </w:rPr>
        <w:t xml:space="preserve">Настоящее постановление вступает в силу </w:t>
      </w:r>
      <w:r w:rsidR="00583EE9">
        <w:rPr>
          <w:bCs/>
          <w:sz w:val="28"/>
        </w:rPr>
        <w:t>после официального опубликования в газете «Борьба».</w:t>
      </w:r>
    </w:p>
    <w:p w:rsidR="0079255D" w:rsidRDefault="0079255D" w:rsidP="00197745">
      <w:pPr>
        <w:ind w:firstLine="709"/>
        <w:jc w:val="both"/>
        <w:rPr>
          <w:bCs/>
          <w:sz w:val="28"/>
        </w:rPr>
      </w:pPr>
    </w:p>
    <w:p w:rsidR="000A573B" w:rsidRPr="0079255D" w:rsidRDefault="000A573B" w:rsidP="00197745">
      <w:pPr>
        <w:ind w:firstLine="709"/>
        <w:jc w:val="both"/>
        <w:rPr>
          <w:sz w:val="28"/>
        </w:rPr>
      </w:pPr>
    </w:p>
    <w:p w:rsidR="00197745" w:rsidRPr="00197745" w:rsidRDefault="0030529C" w:rsidP="0029594A">
      <w:pPr>
        <w:jc w:val="both"/>
        <w:rPr>
          <w:sz w:val="28"/>
        </w:rPr>
      </w:pPr>
      <w:r>
        <w:rPr>
          <w:sz w:val="28"/>
        </w:rPr>
        <w:t>Глава</w:t>
      </w:r>
    </w:p>
    <w:p w:rsidR="00197745" w:rsidRPr="00197745" w:rsidRDefault="0079255D" w:rsidP="0079255D">
      <w:pPr>
        <w:jc w:val="both"/>
        <w:rPr>
          <w:sz w:val="28"/>
        </w:rPr>
      </w:pPr>
      <w:r>
        <w:rPr>
          <w:sz w:val="28"/>
        </w:rPr>
        <w:t xml:space="preserve">Вожегодского муниципального </w:t>
      </w:r>
      <w:r w:rsidR="00583EE9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</w:rPr>
        <w:tab/>
      </w:r>
      <w:r>
        <w:rPr>
          <w:sz w:val="28"/>
        </w:rPr>
        <w:tab/>
      </w:r>
      <w:r w:rsidR="0029594A">
        <w:rPr>
          <w:sz w:val="28"/>
        </w:rPr>
        <w:t xml:space="preserve">    </w:t>
      </w:r>
      <w:r w:rsidR="008540E4">
        <w:rPr>
          <w:sz w:val="28"/>
        </w:rPr>
        <w:t xml:space="preserve">                        </w:t>
      </w:r>
      <w:r w:rsidR="0029594A">
        <w:rPr>
          <w:sz w:val="28"/>
        </w:rPr>
        <w:t>Е.В. Первов</w:t>
      </w:r>
    </w:p>
    <w:p w:rsidR="00197745" w:rsidRDefault="00197745" w:rsidP="00197745">
      <w:pPr>
        <w:ind w:firstLine="709"/>
        <w:jc w:val="both"/>
        <w:rPr>
          <w:sz w:val="28"/>
        </w:rPr>
      </w:pPr>
    </w:p>
    <w:p w:rsidR="0029594A" w:rsidRDefault="0029594A" w:rsidP="00197745">
      <w:pPr>
        <w:ind w:firstLine="709"/>
        <w:jc w:val="both"/>
        <w:rPr>
          <w:sz w:val="28"/>
        </w:rPr>
      </w:pPr>
    </w:p>
    <w:p w:rsidR="003E776D" w:rsidRDefault="003E776D">
      <w:pPr>
        <w:rPr>
          <w:sz w:val="28"/>
        </w:rPr>
      </w:pPr>
      <w:r>
        <w:rPr>
          <w:sz w:val="28"/>
        </w:rPr>
        <w:br w:type="page"/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>Вожегодского муниципального округа</w:t>
      </w:r>
    </w:p>
    <w:p w:rsidR="008540E4" w:rsidRDefault="008540E4" w:rsidP="008540E4">
      <w:pPr>
        <w:ind w:firstLine="4536"/>
        <w:jc w:val="both"/>
        <w:rPr>
          <w:sz w:val="28"/>
        </w:rPr>
      </w:pPr>
      <w:r>
        <w:rPr>
          <w:sz w:val="28"/>
        </w:rPr>
        <w:t xml:space="preserve">от </w:t>
      </w:r>
      <w:r w:rsidR="005828A5">
        <w:rPr>
          <w:sz w:val="28"/>
        </w:rPr>
        <w:t>31.07.2026</w:t>
      </w:r>
      <w:r w:rsidR="00606C6A">
        <w:rPr>
          <w:sz w:val="28"/>
        </w:rPr>
        <w:t xml:space="preserve"> </w:t>
      </w:r>
      <w:r>
        <w:rPr>
          <w:sz w:val="28"/>
        </w:rPr>
        <w:t>№</w:t>
      </w:r>
      <w:r w:rsidR="0030529C">
        <w:rPr>
          <w:sz w:val="28"/>
        </w:rPr>
        <w:t xml:space="preserve"> </w:t>
      </w:r>
      <w:r w:rsidR="003E776D">
        <w:rPr>
          <w:sz w:val="28"/>
        </w:rPr>
        <w:t>650</w:t>
      </w:r>
    </w:p>
    <w:p w:rsidR="008540E4" w:rsidRDefault="008540E4" w:rsidP="008540E4">
      <w:pPr>
        <w:ind w:firstLine="4536"/>
        <w:jc w:val="both"/>
        <w:rPr>
          <w:sz w:val="28"/>
        </w:rPr>
      </w:pPr>
    </w:p>
    <w:p w:rsidR="003E776D" w:rsidRPr="00D114D7" w:rsidRDefault="003E776D" w:rsidP="003E776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114D7">
        <w:rPr>
          <w:rFonts w:ascii="Times New Roman" w:hAnsi="Times New Roman" w:cs="Times New Roman"/>
          <w:sz w:val="28"/>
          <w:szCs w:val="28"/>
        </w:rPr>
        <w:t xml:space="preserve">УТВЕРЖДЕН                                                                                                                       </w:t>
      </w:r>
    </w:p>
    <w:p w:rsidR="003E776D" w:rsidRDefault="003E776D" w:rsidP="003E776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114D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114D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3E776D" w:rsidRPr="00D114D7" w:rsidRDefault="003E776D" w:rsidP="003E77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D114D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3E776D" w:rsidRDefault="003E776D" w:rsidP="003E77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</w:t>
      </w:r>
      <w:r w:rsidRPr="00D114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04.12.2023 </w:t>
      </w:r>
      <w:r w:rsidRPr="00D114D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1104</w:t>
      </w:r>
    </w:p>
    <w:p w:rsidR="003E776D" w:rsidRDefault="003E776D" w:rsidP="003E77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114D7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E776D" w:rsidRPr="00932474" w:rsidRDefault="003E776D" w:rsidP="003E77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76D" w:rsidRDefault="003E776D" w:rsidP="003E776D">
      <w:pPr>
        <w:pStyle w:val="ConsPlusNormal"/>
        <w:jc w:val="both"/>
      </w:pPr>
    </w:p>
    <w:p w:rsidR="003E776D" w:rsidRPr="00932474" w:rsidRDefault="003E776D" w:rsidP="003E77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85"/>
      <w:bookmarkEnd w:id="0"/>
      <w:r w:rsidRPr="00932474">
        <w:rPr>
          <w:rFonts w:ascii="Times New Roman" w:hAnsi="Times New Roman" w:cs="Times New Roman"/>
          <w:sz w:val="28"/>
          <w:szCs w:val="28"/>
        </w:rPr>
        <w:t>СОСТАВ</w:t>
      </w:r>
    </w:p>
    <w:p w:rsidR="003E776D" w:rsidRPr="00932474" w:rsidRDefault="003E776D" w:rsidP="003E77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реализации проекта</w:t>
      </w:r>
    </w:p>
    <w:p w:rsidR="003E776D" w:rsidRPr="003B5267" w:rsidRDefault="003E776D" w:rsidP="003E776D">
      <w:pPr>
        <w:pStyle w:val="ConsPlusNormal"/>
        <w:ind w:lef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«Дисконтная карта «Забота - Вожегодский округ».</w:t>
      </w:r>
    </w:p>
    <w:p w:rsidR="003E776D" w:rsidRPr="00932474" w:rsidRDefault="003E776D" w:rsidP="003E77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776D" w:rsidRPr="00DC05E2" w:rsidRDefault="003E776D" w:rsidP="003E776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Первов Евгений Вячеславович – первый заместитель главы </w:t>
      </w:r>
      <w:r w:rsidRPr="00DC05E2">
        <w:rPr>
          <w:sz w:val="28"/>
          <w:szCs w:val="28"/>
        </w:rPr>
        <w:t>Во</w:t>
      </w:r>
      <w:r>
        <w:rPr>
          <w:sz w:val="28"/>
          <w:szCs w:val="28"/>
        </w:rPr>
        <w:t>жегодского муниципального округа</w:t>
      </w:r>
      <w:r w:rsidRPr="00DC05E2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руководитель рабочей группы</w:t>
      </w:r>
      <w:r w:rsidRPr="00DC05E2">
        <w:rPr>
          <w:sz w:val="28"/>
          <w:szCs w:val="28"/>
        </w:rPr>
        <w:t>;</w:t>
      </w:r>
    </w:p>
    <w:p w:rsidR="003E776D" w:rsidRDefault="003E776D" w:rsidP="003E776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Валентиновна</w:t>
      </w:r>
      <w:r w:rsidRPr="00DC05E2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главы Вожегодского муниципального округа, заместитель руководителя рабочей группы;</w:t>
      </w:r>
    </w:p>
    <w:p w:rsidR="003E776D" w:rsidRPr="00DC05E2" w:rsidRDefault="003E776D" w:rsidP="003E776D">
      <w:pPr>
        <w:autoSpaceDE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Совкова</w:t>
      </w:r>
      <w:proofErr w:type="spellEnd"/>
      <w:r>
        <w:rPr>
          <w:sz w:val="28"/>
          <w:szCs w:val="28"/>
        </w:rPr>
        <w:t xml:space="preserve"> Анастасия Сергеевна – заведующий отделом</w:t>
      </w:r>
      <w:r w:rsidRPr="00DC05E2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инвестиционного развития, сельского хозяйства и торговли администрации Вожегодского муниципального округа</w:t>
      </w:r>
      <w:r w:rsidRPr="00DC05E2">
        <w:rPr>
          <w:sz w:val="28"/>
          <w:szCs w:val="28"/>
        </w:rPr>
        <w:t>;</w:t>
      </w:r>
    </w:p>
    <w:p w:rsidR="003E776D" w:rsidRPr="00DC05E2" w:rsidRDefault="000A573B" w:rsidP="003E776D">
      <w:pPr>
        <w:autoSpaceDE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Боринцева</w:t>
      </w:r>
      <w:proofErr w:type="spellEnd"/>
      <w:r w:rsidR="003E776D">
        <w:rPr>
          <w:sz w:val="28"/>
          <w:szCs w:val="28"/>
        </w:rPr>
        <w:t xml:space="preserve"> Елена Александровна – начальник управления строительства и инфраструктуры администрации Вожегодского муниципального округа</w:t>
      </w:r>
      <w:r w:rsidR="003E776D" w:rsidRPr="00DC05E2">
        <w:rPr>
          <w:sz w:val="28"/>
          <w:szCs w:val="28"/>
        </w:rPr>
        <w:t>;</w:t>
      </w:r>
    </w:p>
    <w:p w:rsidR="003E776D" w:rsidRDefault="003E776D" w:rsidP="003E776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Никифорова Ирина Сергеевна – заведующий отделом культуры, молодежи и туризма администрации Вожегодского муниципального округа</w:t>
      </w:r>
      <w:r w:rsidRPr="00DC05E2">
        <w:rPr>
          <w:sz w:val="28"/>
          <w:szCs w:val="28"/>
        </w:rPr>
        <w:t>;</w:t>
      </w:r>
    </w:p>
    <w:p w:rsidR="003E776D" w:rsidRPr="00DC05E2" w:rsidRDefault="000A573B" w:rsidP="003E776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Кузнецова Юлия Владимировна</w:t>
      </w:r>
      <w:r w:rsidR="003E776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исполняющая обязанности </w:t>
      </w:r>
      <w:r w:rsidR="003E776D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="003E776D">
        <w:rPr>
          <w:sz w:val="28"/>
          <w:szCs w:val="28"/>
        </w:rPr>
        <w:t xml:space="preserve"> главы Вожегодского муниципального округа, начальник</w:t>
      </w:r>
      <w:r>
        <w:rPr>
          <w:sz w:val="28"/>
          <w:szCs w:val="28"/>
        </w:rPr>
        <w:t>а</w:t>
      </w:r>
      <w:r w:rsidR="003E776D">
        <w:rPr>
          <w:sz w:val="28"/>
          <w:szCs w:val="28"/>
        </w:rPr>
        <w:t xml:space="preserve"> Управления финансов и экономики администрации Вожегодского муниципального округа;</w:t>
      </w:r>
    </w:p>
    <w:p w:rsidR="003E776D" w:rsidRPr="00DC05E2" w:rsidRDefault="003E776D" w:rsidP="003E776D">
      <w:pPr>
        <w:autoSpaceDE w:val="0"/>
        <w:ind w:firstLine="709"/>
        <w:jc w:val="both"/>
        <w:rPr>
          <w:sz w:val="28"/>
          <w:szCs w:val="28"/>
        </w:rPr>
      </w:pPr>
      <w:r w:rsidRPr="00DC05E2">
        <w:rPr>
          <w:sz w:val="28"/>
          <w:szCs w:val="28"/>
        </w:rPr>
        <w:t>Романова А</w:t>
      </w:r>
      <w:r>
        <w:rPr>
          <w:sz w:val="28"/>
          <w:szCs w:val="28"/>
        </w:rPr>
        <w:t>лена Николаевна – заведующий отделом</w:t>
      </w:r>
      <w:r w:rsidR="000A573B">
        <w:rPr>
          <w:sz w:val="28"/>
          <w:szCs w:val="28"/>
        </w:rPr>
        <w:t xml:space="preserve"> кадрового и правового обеспечения</w:t>
      </w:r>
      <w:r w:rsidRPr="00DC05E2">
        <w:rPr>
          <w:sz w:val="28"/>
          <w:szCs w:val="28"/>
        </w:rPr>
        <w:t xml:space="preserve"> администрации Во</w:t>
      </w:r>
      <w:r>
        <w:rPr>
          <w:sz w:val="28"/>
          <w:szCs w:val="28"/>
        </w:rPr>
        <w:t>жегодского муниципального округа</w:t>
      </w:r>
      <w:r w:rsidRPr="00DC05E2">
        <w:rPr>
          <w:sz w:val="28"/>
          <w:szCs w:val="28"/>
        </w:rPr>
        <w:t>;</w:t>
      </w:r>
    </w:p>
    <w:p w:rsidR="003E776D" w:rsidRDefault="000A573B" w:rsidP="003E776D">
      <w:pPr>
        <w:autoSpaceDE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Канахина</w:t>
      </w:r>
      <w:proofErr w:type="spellEnd"/>
      <w:r>
        <w:rPr>
          <w:sz w:val="28"/>
          <w:szCs w:val="28"/>
        </w:rPr>
        <w:t xml:space="preserve"> Татьяна Алексеевна - </w:t>
      </w:r>
      <w:r w:rsidR="003E776D">
        <w:rPr>
          <w:sz w:val="28"/>
          <w:szCs w:val="28"/>
        </w:rPr>
        <w:t xml:space="preserve"> методист отдела культуры, молодежи и туризма администрации Вожегодского муниципального округа</w:t>
      </w:r>
      <w:r w:rsidR="003E776D" w:rsidRPr="0064404E">
        <w:rPr>
          <w:sz w:val="28"/>
          <w:szCs w:val="28"/>
        </w:rPr>
        <w:t>;</w:t>
      </w:r>
    </w:p>
    <w:p w:rsidR="003E776D" w:rsidRPr="00DC05E2" w:rsidRDefault="000A573B" w:rsidP="003E776D">
      <w:pPr>
        <w:autoSpaceDE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Хлебосолова</w:t>
      </w:r>
      <w:proofErr w:type="spellEnd"/>
      <w:r>
        <w:rPr>
          <w:sz w:val="28"/>
          <w:szCs w:val="28"/>
        </w:rPr>
        <w:t xml:space="preserve"> Светлана Владимировна</w:t>
      </w:r>
      <w:r w:rsidR="003E776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председатель комитета </w:t>
      </w:r>
      <w:proofErr w:type="gramStart"/>
      <w:r>
        <w:rPr>
          <w:sz w:val="28"/>
          <w:szCs w:val="28"/>
        </w:rPr>
        <w:t xml:space="preserve">по </w:t>
      </w:r>
      <w:r w:rsidR="003E776D">
        <w:rPr>
          <w:sz w:val="28"/>
          <w:szCs w:val="28"/>
        </w:rPr>
        <w:t xml:space="preserve"> физической</w:t>
      </w:r>
      <w:proofErr w:type="gramEnd"/>
      <w:r w:rsidR="003E776D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е</w:t>
      </w:r>
      <w:r w:rsidR="003E776D">
        <w:rPr>
          <w:sz w:val="28"/>
          <w:szCs w:val="28"/>
        </w:rPr>
        <w:t xml:space="preserve"> и спорт</w:t>
      </w:r>
      <w:r>
        <w:rPr>
          <w:sz w:val="28"/>
          <w:szCs w:val="28"/>
        </w:rPr>
        <w:t xml:space="preserve">у </w:t>
      </w:r>
      <w:r w:rsidR="003E776D">
        <w:rPr>
          <w:sz w:val="28"/>
          <w:szCs w:val="28"/>
        </w:rPr>
        <w:t>администрации Вожегодского муниципального округа;</w:t>
      </w:r>
    </w:p>
    <w:p w:rsidR="003E776D" w:rsidRDefault="003E776D" w:rsidP="003E776D">
      <w:pPr>
        <w:ind w:firstLine="709"/>
        <w:jc w:val="both"/>
        <w:rPr>
          <w:sz w:val="28"/>
        </w:rPr>
      </w:pPr>
      <w:r>
        <w:rPr>
          <w:sz w:val="28"/>
          <w:szCs w:val="28"/>
        </w:rPr>
        <w:t>индивидуальные предприниматели, руководители организаций торговли, общественного питания, бытового обслуживания, жилищно-коммунального хозяйства, транспортного обслуживания, культуры, образования и спорта (по согласованию)</w:t>
      </w:r>
      <w:r w:rsidRPr="00DC05E2">
        <w:rPr>
          <w:sz w:val="28"/>
          <w:szCs w:val="28"/>
        </w:rPr>
        <w:t>.</w:t>
      </w:r>
      <w:r w:rsidR="000A573B">
        <w:rPr>
          <w:sz w:val="28"/>
          <w:szCs w:val="28"/>
        </w:rPr>
        <w:t>».</w:t>
      </w:r>
      <w:bookmarkStart w:id="1" w:name="_GoBack"/>
      <w:bookmarkEnd w:id="1"/>
    </w:p>
    <w:p w:rsidR="003E776D" w:rsidRDefault="003E776D" w:rsidP="003E77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02D5" w:rsidRPr="00431A92" w:rsidRDefault="001302D5" w:rsidP="001302D5">
      <w:pPr>
        <w:jc w:val="both"/>
        <w:rPr>
          <w:sz w:val="28"/>
        </w:rPr>
      </w:pPr>
      <w:r w:rsidRPr="00431A92">
        <w:rPr>
          <w:sz w:val="28"/>
          <w:szCs w:val="28"/>
        </w:rPr>
        <w:tab/>
      </w:r>
    </w:p>
    <w:sectPr w:rsidR="001302D5" w:rsidRPr="00431A92" w:rsidSect="003A393A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C7" w:rsidRDefault="00FD23C7">
      <w:r>
        <w:separator/>
      </w:r>
    </w:p>
  </w:endnote>
  <w:endnote w:type="continuationSeparator" w:id="0">
    <w:p w:rsidR="00FD23C7" w:rsidRDefault="00FD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C7" w:rsidRDefault="00FD23C7">
      <w:r>
        <w:separator/>
      </w:r>
    </w:p>
  </w:footnote>
  <w:footnote w:type="continuationSeparator" w:id="0">
    <w:p w:rsidR="00FD23C7" w:rsidRDefault="00FD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6CA">
      <w:rPr>
        <w:rStyle w:val="a4"/>
        <w:noProof/>
      </w:rPr>
      <w:t>1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6CA" w:rsidRDefault="008329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336C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5CD5">
      <w:rPr>
        <w:rStyle w:val="a4"/>
        <w:noProof/>
      </w:rPr>
      <w:t>2</w:t>
    </w:r>
    <w:r>
      <w:rPr>
        <w:rStyle w:val="a4"/>
      </w:rPr>
      <w:fldChar w:fldCharType="end"/>
    </w:r>
  </w:p>
  <w:p w:rsidR="000336CA" w:rsidRDefault="000336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81934"/>
    <w:multiLevelType w:val="hybridMultilevel"/>
    <w:tmpl w:val="C40804A2"/>
    <w:lvl w:ilvl="0" w:tplc="EF16E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80"/>
    <w:rsid w:val="00000265"/>
    <w:rsid w:val="00003591"/>
    <w:rsid w:val="000336CA"/>
    <w:rsid w:val="00035CD5"/>
    <w:rsid w:val="000A573B"/>
    <w:rsid w:val="000B1803"/>
    <w:rsid w:val="001302D5"/>
    <w:rsid w:val="00197745"/>
    <w:rsid w:val="001E40E5"/>
    <w:rsid w:val="001F15F0"/>
    <w:rsid w:val="00225A4F"/>
    <w:rsid w:val="00271372"/>
    <w:rsid w:val="0029594A"/>
    <w:rsid w:val="002D0F49"/>
    <w:rsid w:val="003017A1"/>
    <w:rsid w:val="0030529C"/>
    <w:rsid w:val="003122F3"/>
    <w:rsid w:val="00312A5E"/>
    <w:rsid w:val="00331C44"/>
    <w:rsid w:val="00344D63"/>
    <w:rsid w:val="003972A5"/>
    <w:rsid w:val="003A393A"/>
    <w:rsid w:val="003E776D"/>
    <w:rsid w:val="00402173"/>
    <w:rsid w:val="0040477A"/>
    <w:rsid w:val="00416F11"/>
    <w:rsid w:val="00431A92"/>
    <w:rsid w:val="00454EE1"/>
    <w:rsid w:val="004B2D92"/>
    <w:rsid w:val="00503528"/>
    <w:rsid w:val="005628CC"/>
    <w:rsid w:val="005828A5"/>
    <w:rsid w:val="00583EE9"/>
    <w:rsid w:val="005B56E9"/>
    <w:rsid w:val="005B6F3D"/>
    <w:rsid w:val="00606C6A"/>
    <w:rsid w:val="0062414E"/>
    <w:rsid w:val="00661C9F"/>
    <w:rsid w:val="00692406"/>
    <w:rsid w:val="006A71B1"/>
    <w:rsid w:val="0079255D"/>
    <w:rsid w:val="007A5685"/>
    <w:rsid w:val="007B5A6E"/>
    <w:rsid w:val="00826324"/>
    <w:rsid w:val="00832904"/>
    <w:rsid w:val="00841AB5"/>
    <w:rsid w:val="008540E4"/>
    <w:rsid w:val="008A6980"/>
    <w:rsid w:val="008E3E48"/>
    <w:rsid w:val="008E4A74"/>
    <w:rsid w:val="00910A24"/>
    <w:rsid w:val="00912E9F"/>
    <w:rsid w:val="00920196"/>
    <w:rsid w:val="009B2459"/>
    <w:rsid w:val="00A50CA8"/>
    <w:rsid w:val="00A81675"/>
    <w:rsid w:val="00A91C88"/>
    <w:rsid w:val="00AA558B"/>
    <w:rsid w:val="00AD48A3"/>
    <w:rsid w:val="00AD6DD1"/>
    <w:rsid w:val="00B161DB"/>
    <w:rsid w:val="00BA3D71"/>
    <w:rsid w:val="00BB4EFB"/>
    <w:rsid w:val="00C02148"/>
    <w:rsid w:val="00C04F1D"/>
    <w:rsid w:val="00C73ECD"/>
    <w:rsid w:val="00CB3163"/>
    <w:rsid w:val="00DB55B3"/>
    <w:rsid w:val="00DE23A4"/>
    <w:rsid w:val="00DF66BA"/>
    <w:rsid w:val="00E03D4B"/>
    <w:rsid w:val="00E1043C"/>
    <w:rsid w:val="00E5183F"/>
    <w:rsid w:val="00E916F5"/>
    <w:rsid w:val="00EF3B2E"/>
    <w:rsid w:val="00EF3C5A"/>
    <w:rsid w:val="00F02F9F"/>
    <w:rsid w:val="00F52EB8"/>
    <w:rsid w:val="00F65635"/>
    <w:rsid w:val="00FD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169AA"/>
  <w15:docId w15:val="{9B7BB09B-9C2B-4F22-B112-F1042BF3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3A"/>
  </w:style>
  <w:style w:type="paragraph" w:styleId="1">
    <w:name w:val="heading 1"/>
    <w:basedOn w:val="a"/>
    <w:next w:val="a"/>
    <w:qFormat/>
    <w:rsid w:val="003A39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3A393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A393A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393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3A393A"/>
  </w:style>
  <w:style w:type="paragraph" w:customStyle="1" w:styleId="ConsPlusNormal">
    <w:name w:val="ConsPlusNormal"/>
    <w:rsid w:val="0000359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5">
    <w:name w:val="Balloon Text"/>
    <w:basedOn w:val="a"/>
    <w:link w:val="a6"/>
    <w:rsid w:val="00C73E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73E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B2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774A-B821-41E3-9D10-10E7D8F9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2</Pages>
  <Words>299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RomanovaAN</cp:lastModifiedBy>
  <cp:revision>2</cp:revision>
  <cp:lastPrinted>2026-08-03T08:14:00Z</cp:lastPrinted>
  <dcterms:created xsi:type="dcterms:W3CDTF">2026-08-03T10:01:00Z</dcterms:created>
  <dcterms:modified xsi:type="dcterms:W3CDTF">2026-08-03T10:01:00Z</dcterms:modified>
</cp:coreProperties>
</file>