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DE23A4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DE23A4" w:rsidRDefault="00DE23A4">
      <w:pPr>
        <w:jc w:val="both"/>
        <w:rPr>
          <w:sz w:val="28"/>
        </w:rPr>
      </w:pPr>
    </w:p>
    <w:p w:rsidR="000336CA" w:rsidRDefault="00F52EB8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89456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31.07.2026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0336CA" w:rsidRDefault="0089456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31.07.2026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89456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645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Default="0089456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645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Pr="00A81675" w:rsidRDefault="00F52EB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40DB4C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B344C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92C3A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305FA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0336CA" w:rsidRPr="00A81675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Default="0029594A" w:rsidP="007F76A8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постановление администрации Вожегодского муниципального округа от</w:t>
            </w:r>
            <w:r w:rsidR="007F76A8">
              <w:rPr>
                <w:sz w:val="28"/>
              </w:rPr>
              <w:t xml:space="preserve"> 11 февраля 2026 года № 107 «Об утверждении Положения об </w:t>
            </w:r>
            <w:proofErr w:type="spellStart"/>
            <w:r w:rsidR="007F76A8">
              <w:rPr>
                <w:sz w:val="28"/>
              </w:rPr>
              <w:t>эвакоприемной</w:t>
            </w:r>
            <w:proofErr w:type="spellEnd"/>
            <w:r w:rsidR="007F76A8">
              <w:rPr>
                <w:sz w:val="28"/>
              </w:rPr>
              <w:t xml:space="preserve"> (эвакуационной) комиссии Вожегодского муниципального округа»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197745" w:rsidRDefault="00197745">
      <w:pPr>
        <w:jc w:val="both"/>
        <w:rPr>
          <w:sz w:val="28"/>
        </w:rPr>
      </w:pPr>
    </w:p>
    <w:p w:rsidR="00C04F1D" w:rsidRDefault="00C04F1D">
      <w:pPr>
        <w:jc w:val="both"/>
        <w:rPr>
          <w:sz w:val="28"/>
        </w:rPr>
      </w:pPr>
    </w:p>
    <w:p w:rsidR="007F76A8" w:rsidRDefault="007F76A8" w:rsidP="008540E4">
      <w:pPr>
        <w:ind w:firstLine="709"/>
        <w:jc w:val="both"/>
        <w:rPr>
          <w:sz w:val="28"/>
        </w:rPr>
      </w:pPr>
      <w:r w:rsidRPr="007F76A8">
        <w:rPr>
          <w:sz w:val="28"/>
        </w:rPr>
        <w:t>В соответствии с постановлением Губернатора Вологодской области от 27 июня 2011 года № 377 «О создании Вологодской областной эвакуационной комиссии» администрация округа, на основании</w:t>
      </w:r>
      <w:r>
        <w:rPr>
          <w:sz w:val="28"/>
        </w:rPr>
        <w:t xml:space="preserve"> </w:t>
      </w:r>
      <w:r w:rsidRPr="007F76A8">
        <w:rPr>
          <w:sz w:val="28"/>
        </w:rPr>
        <w:t>Устава Вожегодского муниципального округа администрация округа</w:t>
      </w:r>
    </w:p>
    <w:p w:rsidR="008540E4" w:rsidRDefault="00C02148" w:rsidP="008540E4">
      <w:pPr>
        <w:ind w:firstLine="709"/>
        <w:jc w:val="both"/>
        <w:rPr>
          <w:sz w:val="28"/>
        </w:rPr>
      </w:pPr>
      <w:r w:rsidRPr="0040477A">
        <w:rPr>
          <w:sz w:val="28"/>
        </w:rPr>
        <w:t>ПОСТАНОВЛЯЕТ:</w:t>
      </w:r>
    </w:p>
    <w:p w:rsidR="008540E4" w:rsidRDefault="008540E4" w:rsidP="008540E4">
      <w:pPr>
        <w:ind w:firstLine="709"/>
        <w:jc w:val="both"/>
        <w:rPr>
          <w:sz w:val="28"/>
        </w:rPr>
      </w:pPr>
    </w:p>
    <w:p w:rsidR="007F76A8" w:rsidRDefault="008540E4" w:rsidP="007F76A8">
      <w:pPr>
        <w:pStyle w:val="a7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 w:rsidRPr="007F76A8">
        <w:rPr>
          <w:sz w:val="28"/>
        </w:rPr>
        <w:t>Внести в постановление администрации Вожегодского муниципального округа от 7 ноября 2023 года № 995 «</w:t>
      </w:r>
      <w:r w:rsidR="007F76A8" w:rsidRPr="007F76A8">
        <w:rPr>
          <w:sz w:val="28"/>
        </w:rPr>
        <w:t xml:space="preserve">Об утверждении Положения об </w:t>
      </w:r>
      <w:proofErr w:type="spellStart"/>
      <w:r w:rsidR="007F76A8" w:rsidRPr="007F76A8">
        <w:rPr>
          <w:sz w:val="28"/>
        </w:rPr>
        <w:t>эвакоприемной</w:t>
      </w:r>
      <w:proofErr w:type="spellEnd"/>
      <w:r w:rsidR="007F76A8" w:rsidRPr="007F76A8">
        <w:rPr>
          <w:sz w:val="28"/>
        </w:rPr>
        <w:t xml:space="preserve"> (эвакуационной) комиссии Вожегодского муниципального округа</w:t>
      </w:r>
      <w:r w:rsidRPr="007F76A8">
        <w:rPr>
          <w:bCs/>
          <w:sz w:val="28"/>
          <w:szCs w:val="28"/>
        </w:rPr>
        <w:t>»</w:t>
      </w:r>
      <w:r w:rsidR="007F76A8" w:rsidRPr="007F76A8">
        <w:rPr>
          <w:bCs/>
          <w:sz w:val="28"/>
          <w:szCs w:val="28"/>
        </w:rPr>
        <w:t xml:space="preserve"> </w:t>
      </w:r>
      <w:r w:rsidR="004B1AD1" w:rsidRPr="007F76A8">
        <w:rPr>
          <w:bCs/>
          <w:sz w:val="28"/>
          <w:szCs w:val="28"/>
        </w:rPr>
        <w:t>следующие изменения</w:t>
      </w:r>
      <w:r w:rsidR="007F76A8" w:rsidRPr="007F76A8">
        <w:rPr>
          <w:bCs/>
          <w:sz w:val="28"/>
          <w:szCs w:val="28"/>
        </w:rPr>
        <w:t>:</w:t>
      </w:r>
    </w:p>
    <w:p w:rsidR="007F76A8" w:rsidRDefault="007F76A8" w:rsidP="007F76A8">
      <w:pPr>
        <w:pStyle w:val="a7"/>
        <w:numPr>
          <w:ilvl w:val="1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приложении 2 к постановлению:</w:t>
      </w:r>
    </w:p>
    <w:p w:rsidR="009B2459" w:rsidRDefault="007F76A8" w:rsidP="004B1AD1">
      <w:pPr>
        <w:ind w:firstLine="709"/>
        <w:jc w:val="both"/>
        <w:rPr>
          <w:bCs/>
          <w:sz w:val="28"/>
          <w:szCs w:val="28"/>
        </w:rPr>
      </w:pPr>
      <w:r w:rsidRPr="007F76A8">
        <w:rPr>
          <w:bCs/>
          <w:sz w:val="28"/>
          <w:szCs w:val="28"/>
        </w:rPr>
        <w:t xml:space="preserve">слова </w:t>
      </w:r>
      <w:r w:rsidR="004B1AD1">
        <w:rPr>
          <w:bCs/>
          <w:sz w:val="28"/>
          <w:szCs w:val="28"/>
        </w:rPr>
        <w:t>«специалист по связям с общественностью контрольно-организационного отдела» заменить словами «делопроизводитель комитета по управлению муниципальным имуществом и земельными ресурсами»;</w:t>
      </w:r>
    </w:p>
    <w:p w:rsidR="004B1AD1" w:rsidRDefault="004B1AD1" w:rsidP="004B1AD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слова «</w:t>
      </w:r>
      <w:proofErr w:type="spellStart"/>
      <w:r>
        <w:rPr>
          <w:bCs/>
          <w:sz w:val="28"/>
          <w:szCs w:val="28"/>
        </w:rPr>
        <w:t>Шабашкова</w:t>
      </w:r>
      <w:proofErr w:type="spellEnd"/>
      <w:r>
        <w:rPr>
          <w:bCs/>
          <w:sz w:val="28"/>
          <w:szCs w:val="28"/>
        </w:rPr>
        <w:t xml:space="preserve"> Надежда Анатольевна» заменить словами «</w:t>
      </w:r>
      <w:proofErr w:type="spellStart"/>
      <w:r>
        <w:rPr>
          <w:bCs/>
          <w:sz w:val="28"/>
          <w:szCs w:val="28"/>
        </w:rPr>
        <w:t>Степачева</w:t>
      </w:r>
      <w:proofErr w:type="spellEnd"/>
      <w:r>
        <w:rPr>
          <w:bCs/>
          <w:sz w:val="28"/>
          <w:szCs w:val="28"/>
        </w:rPr>
        <w:t xml:space="preserve"> Наталья </w:t>
      </w:r>
      <w:proofErr w:type="spellStart"/>
      <w:r>
        <w:rPr>
          <w:bCs/>
          <w:sz w:val="28"/>
          <w:szCs w:val="28"/>
        </w:rPr>
        <w:t>Алексанедровна</w:t>
      </w:r>
      <w:proofErr w:type="spellEnd"/>
      <w:r>
        <w:rPr>
          <w:bCs/>
          <w:sz w:val="28"/>
          <w:szCs w:val="28"/>
        </w:rPr>
        <w:t>»;</w:t>
      </w:r>
    </w:p>
    <w:p w:rsidR="004B1AD1" w:rsidRPr="007F76A8" w:rsidRDefault="004B1AD1" w:rsidP="004B1AD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слова «</w:t>
      </w:r>
      <w:proofErr w:type="spellStart"/>
      <w:r>
        <w:rPr>
          <w:bCs/>
          <w:sz w:val="28"/>
          <w:szCs w:val="28"/>
        </w:rPr>
        <w:t>Рандоха</w:t>
      </w:r>
      <w:proofErr w:type="spellEnd"/>
      <w:r>
        <w:rPr>
          <w:bCs/>
          <w:sz w:val="28"/>
          <w:szCs w:val="28"/>
        </w:rPr>
        <w:t xml:space="preserve"> Ксения Александровна» заменить словами «Поспелова Нина Александровна».</w:t>
      </w:r>
    </w:p>
    <w:p w:rsidR="00197745" w:rsidRDefault="008540E4" w:rsidP="00197745">
      <w:pPr>
        <w:ind w:firstLine="709"/>
        <w:jc w:val="both"/>
        <w:rPr>
          <w:bCs/>
          <w:sz w:val="28"/>
        </w:rPr>
      </w:pPr>
      <w:r>
        <w:rPr>
          <w:sz w:val="28"/>
        </w:rPr>
        <w:t>2</w:t>
      </w:r>
      <w:r w:rsidR="0029594A">
        <w:rPr>
          <w:sz w:val="28"/>
        </w:rPr>
        <w:t>.</w:t>
      </w:r>
      <w:r>
        <w:rPr>
          <w:sz w:val="28"/>
        </w:rPr>
        <w:t xml:space="preserve"> </w:t>
      </w:r>
      <w:r w:rsidR="00583EE9" w:rsidRPr="00E43128">
        <w:rPr>
          <w:bCs/>
          <w:sz w:val="28"/>
        </w:rPr>
        <w:t xml:space="preserve">Настоящее постановление вступает в силу </w:t>
      </w:r>
      <w:r w:rsidR="00583EE9">
        <w:rPr>
          <w:bCs/>
          <w:sz w:val="28"/>
        </w:rPr>
        <w:t>после официального опубликования в газете «Борьба».</w:t>
      </w:r>
    </w:p>
    <w:p w:rsidR="000B1803" w:rsidRDefault="008540E4" w:rsidP="00197745">
      <w:pPr>
        <w:ind w:firstLine="709"/>
        <w:jc w:val="both"/>
        <w:rPr>
          <w:sz w:val="28"/>
        </w:rPr>
      </w:pPr>
      <w:r>
        <w:rPr>
          <w:bCs/>
          <w:sz w:val="28"/>
        </w:rPr>
        <w:t>3</w:t>
      </w:r>
      <w:r w:rsidR="000B1803">
        <w:rPr>
          <w:bCs/>
          <w:sz w:val="28"/>
        </w:rPr>
        <w:t>. Контроль за исполнением постановления возложить на заместителя главы Вожегодского муниципального округа И.В. Иванову.</w:t>
      </w:r>
    </w:p>
    <w:p w:rsidR="0079255D" w:rsidRPr="0079255D" w:rsidRDefault="0079255D" w:rsidP="00197745">
      <w:pPr>
        <w:ind w:firstLine="709"/>
        <w:jc w:val="both"/>
        <w:rPr>
          <w:sz w:val="28"/>
        </w:rPr>
      </w:pPr>
    </w:p>
    <w:p w:rsidR="00197745" w:rsidRPr="00197745" w:rsidRDefault="0030529C" w:rsidP="0029594A">
      <w:pPr>
        <w:jc w:val="both"/>
        <w:rPr>
          <w:sz w:val="28"/>
        </w:rPr>
      </w:pPr>
      <w:r>
        <w:rPr>
          <w:sz w:val="28"/>
        </w:rPr>
        <w:t>Глава</w:t>
      </w:r>
    </w:p>
    <w:p w:rsidR="00197745" w:rsidRPr="00197745" w:rsidRDefault="0079255D" w:rsidP="0079255D">
      <w:pPr>
        <w:jc w:val="both"/>
        <w:rPr>
          <w:sz w:val="28"/>
        </w:rPr>
      </w:pPr>
      <w:r>
        <w:rPr>
          <w:sz w:val="28"/>
        </w:rPr>
        <w:t xml:space="preserve">Вожегодского муниципального </w:t>
      </w:r>
      <w:r w:rsidR="00583EE9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</w:rPr>
        <w:tab/>
      </w:r>
      <w:r>
        <w:rPr>
          <w:sz w:val="28"/>
        </w:rPr>
        <w:tab/>
      </w:r>
      <w:r w:rsidR="0029594A">
        <w:rPr>
          <w:sz w:val="28"/>
        </w:rPr>
        <w:t xml:space="preserve">    </w:t>
      </w:r>
      <w:r w:rsidR="008540E4">
        <w:rPr>
          <w:sz w:val="28"/>
        </w:rPr>
        <w:t xml:space="preserve">                        </w:t>
      </w:r>
      <w:r w:rsidR="0029594A">
        <w:rPr>
          <w:sz w:val="28"/>
        </w:rPr>
        <w:t>Е.В. Первов</w:t>
      </w:r>
    </w:p>
    <w:p w:rsidR="00197745" w:rsidRDefault="00197745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EA783C" w:rsidRDefault="00EA783C">
      <w:pPr>
        <w:rPr>
          <w:sz w:val="28"/>
        </w:rPr>
      </w:pPr>
      <w:r>
        <w:rPr>
          <w:sz w:val="28"/>
        </w:rPr>
        <w:br w:type="page"/>
      </w:r>
    </w:p>
    <w:p w:rsidR="0029594A" w:rsidRDefault="0029594A" w:rsidP="00197745">
      <w:pPr>
        <w:ind w:firstLine="709"/>
        <w:jc w:val="both"/>
        <w:rPr>
          <w:sz w:val="28"/>
        </w:rPr>
      </w:pP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Приложение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894566" w:rsidRDefault="008540E4" w:rsidP="00894566">
      <w:pPr>
        <w:ind w:firstLine="4536"/>
        <w:jc w:val="both"/>
        <w:rPr>
          <w:sz w:val="28"/>
        </w:rPr>
      </w:pPr>
      <w:r>
        <w:rPr>
          <w:sz w:val="28"/>
        </w:rPr>
        <w:t>Вожегодского муниципального округа</w:t>
      </w:r>
    </w:p>
    <w:p w:rsidR="008540E4" w:rsidRDefault="00894566" w:rsidP="00894566">
      <w:pPr>
        <w:ind w:firstLine="4536"/>
        <w:jc w:val="both"/>
        <w:rPr>
          <w:sz w:val="28"/>
        </w:rPr>
      </w:pPr>
      <w:r>
        <w:rPr>
          <w:sz w:val="28"/>
        </w:rPr>
        <w:t xml:space="preserve">от 31.07.2026 </w:t>
      </w:r>
      <w:r w:rsidR="008540E4">
        <w:rPr>
          <w:sz w:val="28"/>
        </w:rPr>
        <w:t>№</w:t>
      </w:r>
      <w:r w:rsidR="0030529C">
        <w:rPr>
          <w:sz w:val="28"/>
        </w:rPr>
        <w:t xml:space="preserve"> </w:t>
      </w:r>
      <w:r>
        <w:rPr>
          <w:sz w:val="28"/>
        </w:rPr>
        <w:t>645</w:t>
      </w:r>
      <w:bookmarkStart w:id="0" w:name="_GoBack"/>
      <w:bookmarkEnd w:id="0"/>
    </w:p>
    <w:p w:rsidR="008540E4" w:rsidRDefault="008540E4" w:rsidP="008540E4">
      <w:pPr>
        <w:ind w:firstLine="4536"/>
        <w:jc w:val="both"/>
        <w:rPr>
          <w:sz w:val="28"/>
        </w:rPr>
      </w:pPr>
    </w:p>
    <w:p w:rsidR="00C02148" w:rsidRPr="00431A92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«</w:t>
      </w:r>
      <w:r w:rsidR="00C02148" w:rsidRPr="00431A92">
        <w:rPr>
          <w:sz w:val="28"/>
        </w:rPr>
        <w:t>УТВЕРЖДЕН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постановлением администрации 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Вожегодского муниципального </w:t>
      </w:r>
      <w:r w:rsidR="008540E4">
        <w:rPr>
          <w:sz w:val="28"/>
        </w:rPr>
        <w:t>округа</w:t>
      </w:r>
      <w:r w:rsidRPr="00431A92">
        <w:rPr>
          <w:sz w:val="28"/>
        </w:rPr>
        <w:t xml:space="preserve"> </w:t>
      </w:r>
    </w:p>
    <w:p w:rsidR="007B5A6E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от </w:t>
      </w:r>
      <w:r w:rsidR="008540E4">
        <w:rPr>
          <w:sz w:val="28"/>
        </w:rPr>
        <w:t>07.11.2023 № 99</w:t>
      </w:r>
      <w:r w:rsidR="00EA783C">
        <w:rPr>
          <w:sz w:val="28"/>
        </w:rPr>
        <w:t>6</w:t>
      </w:r>
      <w:r w:rsidRPr="00431A92">
        <w:rPr>
          <w:sz w:val="28"/>
        </w:rPr>
        <w:t xml:space="preserve"> </w:t>
      </w:r>
    </w:p>
    <w:p w:rsidR="00C02148" w:rsidRPr="00431A92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>Приложение 2</w:t>
      </w:r>
    </w:p>
    <w:p w:rsidR="00C02148" w:rsidRPr="00431A92" w:rsidRDefault="00C02148" w:rsidP="00C02148">
      <w:pPr>
        <w:ind w:left="5670"/>
        <w:rPr>
          <w:sz w:val="28"/>
        </w:rPr>
      </w:pPr>
    </w:p>
    <w:p w:rsidR="00C02148" w:rsidRDefault="00C02148" w:rsidP="00C02148">
      <w:pPr>
        <w:jc w:val="center"/>
        <w:rPr>
          <w:b/>
          <w:caps/>
          <w:sz w:val="28"/>
        </w:rPr>
      </w:pPr>
      <w:r w:rsidRPr="00431A92">
        <w:rPr>
          <w:b/>
          <w:caps/>
          <w:sz w:val="28"/>
        </w:rPr>
        <w:t>состав</w:t>
      </w:r>
    </w:p>
    <w:p w:rsidR="00EA783C" w:rsidRPr="00EA783C" w:rsidRDefault="00EA783C" w:rsidP="00EA783C">
      <w:pPr>
        <w:jc w:val="center"/>
        <w:rPr>
          <w:b/>
          <w:caps/>
          <w:sz w:val="28"/>
        </w:rPr>
      </w:pPr>
      <w:r w:rsidRPr="00EA783C">
        <w:rPr>
          <w:b/>
          <w:sz w:val="28"/>
        </w:rPr>
        <w:t>комиссии по предоставлению мер социальной поддержки</w:t>
      </w:r>
      <w:r>
        <w:rPr>
          <w:b/>
          <w:sz w:val="28"/>
        </w:rPr>
        <w:t xml:space="preserve"> </w:t>
      </w:r>
      <w:r w:rsidRPr="00EA783C">
        <w:rPr>
          <w:b/>
          <w:sz w:val="28"/>
        </w:rPr>
        <w:t xml:space="preserve">в виде выплаты ежемесячной стипендии главы </w:t>
      </w:r>
      <w:r>
        <w:rPr>
          <w:b/>
          <w:sz w:val="28"/>
        </w:rPr>
        <w:t>В</w:t>
      </w:r>
      <w:r w:rsidRPr="00EA783C">
        <w:rPr>
          <w:b/>
          <w:sz w:val="28"/>
        </w:rPr>
        <w:t xml:space="preserve">ожегодского муниципального округа студентам, обучающимся по очной форме обучения в государственных образовательных организациях высшего образования вологодской области по специальностям, направлениям подготовки, соответствующим квалификационным требованиям к уровню профессионального образования, предъявляемым к гражданам, поступающим на муниципальную службу в органы местного самоуправления </w:t>
      </w:r>
      <w:r>
        <w:rPr>
          <w:b/>
          <w:sz w:val="28"/>
        </w:rPr>
        <w:t>В</w:t>
      </w:r>
      <w:r w:rsidRPr="00EA783C">
        <w:rPr>
          <w:b/>
          <w:sz w:val="28"/>
        </w:rPr>
        <w:t>ожегодского муниципального округа</w:t>
      </w:r>
    </w:p>
    <w:p w:rsidR="00EA783C" w:rsidRPr="00EA783C" w:rsidRDefault="00EA783C" w:rsidP="00EA783C">
      <w:pPr>
        <w:jc w:val="center"/>
        <w:rPr>
          <w:b/>
          <w:caps/>
          <w:sz w:val="28"/>
        </w:rPr>
      </w:pPr>
    </w:p>
    <w:p w:rsidR="00EA783C" w:rsidRPr="00EA783C" w:rsidRDefault="00EA783C" w:rsidP="00EA783C">
      <w:pPr>
        <w:jc w:val="both"/>
        <w:rPr>
          <w:caps/>
          <w:sz w:val="28"/>
        </w:rPr>
      </w:pPr>
      <w:r w:rsidRPr="00EA783C">
        <w:rPr>
          <w:sz w:val="28"/>
        </w:rPr>
        <w:t xml:space="preserve">            </w:t>
      </w:r>
    </w:p>
    <w:p w:rsidR="00EA783C" w:rsidRPr="008B1760" w:rsidRDefault="00EA783C" w:rsidP="00EA783C">
      <w:pPr>
        <w:ind w:firstLine="708"/>
        <w:jc w:val="both"/>
        <w:rPr>
          <w:sz w:val="28"/>
        </w:rPr>
      </w:pPr>
      <w:r>
        <w:rPr>
          <w:sz w:val="28"/>
        </w:rPr>
        <w:t>Первов Е.В.</w:t>
      </w:r>
      <w:r w:rsidRPr="008B1760">
        <w:rPr>
          <w:sz w:val="28"/>
        </w:rPr>
        <w:t xml:space="preserve">, </w:t>
      </w:r>
      <w:r>
        <w:rPr>
          <w:sz w:val="28"/>
        </w:rPr>
        <w:t>г</w:t>
      </w:r>
      <w:r w:rsidRPr="008B1760">
        <w:rPr>
          <w:sz w:val="28"/>
        </w:rPr>
        <w:t>лав</w:t>
      </w:r>
      <w:r>
        <w:rPr>
          <w:sz w:val="28"/>
        </w:rPr>
        <w:t>а</w:t>
      </w:r>
      <w:r w:rsidRPr="008B1760">
        <w:rPr>
          <w:sz w:val="28"/>
        </w:rPr>
        <w:t xml:space="preserve"> Вожегодского муниципального </w:t>
      </w:r>
      <w:r>
        <w:rPr>
          <w:sz w:val="28"/>
        </w:rPr>
        <w:t>округ</w:t>
      </w:r>
      <w:r w:rsidRPr="008B1760">
        <w:rPr>
          <w:sz w:val="28"/>
        </w:rPr>
        <w:t>а, председатель комиссии;</w:t>
      </w:r>
    </w:p>
    <w:p w:rsidR="00EA783C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>
        <w:rPr>
          <w:sz w:val="28"/>
          <w:szCs w:val="28"/>
        </w:rPr>
        <w:t>Иванова И.В., заместитель главы Вожегодского муниципального округа, заместитель председателя комиссии;</w:t>
      </w:r>
    </w:p>
    <w:p w:rsidR="00EA783C" w:rsidRPr="008B1760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>
        <w:rPr>
          <w:sz w:val="28"/>
        </w:rPr>
        <w:t>Смирнова Е</w:t>
      </w:r>
      <w:r w:rsidRPr="008B1760">
        <w:rPr>
          <w:sz w:val="28"/>
        </w:rPr>
        <w:t xml:space="preserve">.В., </w:t>
      </w:r>
      <w:r>
        <w:rPr>
          <w:sz w:val="28"/>
        </w:rPr>
        <w:t xml:space="preserve">главный специалист </w:t>
      </w:r>
      <w:r>
        <w:rPr>
          <w:sz w:val="28"/>
          <w:szCs w:val="28"/>
        </w:rPr>
        <w:t xml:space="preserve">отдела кадрового и правового обеспечения 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, секретарь комиссии.</w:t>
      </w:r>
    </w:p>
    <w:p w:rsidR="00EA783C" w:rsidRPr="008B1760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Члены комиссии:</w:t>
      </w:r>
    </w:p>
    <w:p w:rsidR="00EA783C" w:rsidRDefault="00EA783C" w:rsidP="00EA78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Суворов М.Г., первый заместитель главы Вожегодского муниципального округа;</w:t>
      </w:r>
    </w:p>
    <w:p w:rsidR="00EA783C" w:rsidRPr="008B1760" w:rsidRDefault="00EA783C" w:rsidP="00EA783C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Боринцева</w:t>
      </w:r>
      <w:proofErr w:type="spellEnd"/>
      <w:r>
        <w:rPr>
          <w:sz w:val="28"/>
          <w:szCs w:val="28"/>
        </w:rPr>
        <w:t xml:space="preserve"> Е.А., начальник управления строительства и инфраструктуры администрации Вожегодского муниципального округа</w:t>
      </w:r>
      <w:r w:rsidRPr="008B1760">
        <w:rPr>
          <w:sz w:val="28"/>
          <w:szCs w:val="28"/>
        </w:rPr>
        <w:t>;</w:t>
      </w:r>
    </w:p>
    <w:p w:rsidR="00EA783C" w:rsidRPr="008B1760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</w:r>
      <w:r>
        <w:rPr>
          <w:sz w:val="28"/>
          <w:szCs w:val="28"/>
        </w:rPr>
        <w:t>Кузнецова Ю.В</w:t>
      </w:r>
      <w:r w:rsidRPr="008B1760">
        <w:rPr>
          <w:sz w:val="28"/>
          <w:szCs w:val="28"/>
        </w:rPr>
        <w:t xml:space="preserve">., </w:t>
      </w:r>
      <w:r>
        <w:rPr>
          <w:sz w:val="28"/>
          <w:szCs w:val="28"/>
        </w:rPr>
        <w:t>исполняющая обязанности заместителя главы Вожегодского муниципального округа,</w:t>
      </w:r>
      <w:r w:rsidRPr="008B1760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а</w:t>
      </w:r>
      <w:r w:rsidRPr="008B1760">
        <w:rPr>
          <w:sz w:val="28"/>
          <w:szCs w:val="28"/>
        </w:rPr>
        <w:t xml:space="preserve"> Управления финансов и экономики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;</w:t>
      </w:r>
    </w:p>
    <w:p w:rsidR="00EA783C" w:rsidRPr="00431A92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Романова А.Н., заведующий отделом</w:t>
      </w:r>
      <w:r>
        <w:rPr>
          <w:sz w:val="28"/>
          <w:szCs w:val="28"/>
        </w:rPr>
        <w:t xml:space="preserve"> кадрового и правового обеспечения</w:t>
      </w:r>
      <w:r w:rsidRPr="008B1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округа.».</w:t>
      </w:r>
    </w:p>
    <w:p w:rsidR="00EA783C" w:rsidRPr="00431A92" w:rsidRDefault="00EA783C" w:rsidP="00EA783C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</w:r>
    </w:p>
    <w:p w:rsidR="00EA783C" w:rsidRPr="00431A92" w:rsidRDefault="00EA783C" w:rsidP="00EA783C">
      <w:pPr>
        <w:jc w:val="both"/>
        <w:rPr>
          <w:b/>
          <w:caps/>
          <w:sz w:val="28"/>
        </w:rPr>
      </w:pPr>
      <w:r w:rsidRPr="00431A92">
        <w:rPr>
          <w:sz w:val="28"/>
          <w:szCs w:val="28"/>
        </w:rPr>
        <w:tab/>
      </w:r>
    </w:p>
    <w:p w:rsidR="003017A1" w:rsidRPr="00431A92" w:rsidRDefault="00C02148" w:rsidP="007B5A6E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</w:r>
    </w:p>
    <w:p w:rsidR="001302D5" w:rsidRPr="00431A92" w:rsidRDefault="001302D5" w:rsidP="001302D5">
      <w:pPr>
        <w:jc w:val="both"/>
        <w:rPr>
          <w:sz w:val="28"/>
        </w:rPr>
      </w:pPr>
      <w:r w:rsidRPr="00431A92">
        <w:rPr>
          <w:sz w:val="28"/>
          <w:szCs w:val="28"/>
        </w:rPr>
        <w:tab/>
      </w:r>
    </w:p>
    <w:sectPr w:rsidR="001302D5" w:rsidRPr="00431A92" w:rsidSect="003A393A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C7" w:rsidRDefault="00FD23C7">
      <w:r>
        <w:separator/>
      </w:r>
    </w:p>
  </w:endnote>
  <w:endnote w:type="continuationSeparator" w:id="0">
    <w:p w:rsidR="00FD23C7" w:rsidRDefault="00F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C7" w:rsidRDefault="00FD23C7">
      <w:r>
        <w:separator/>
      </w:r>
    </w:p>
  </w:footnote>
  <w:footnote w:type="continuationSeparator" w:id="0">
    <w:p w:rsidR="00FD23C7" w:rsidRDefault="00FD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25CC">
      <w:rPr>
        <w:rStyle w:val="a4"/>
        <w:noProof/>
      </w:rPr>
      <w:t>2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81934"/>
    <w:multiLevelType w:val="hybridMultilevel"/>
    <w:tmpl w:val="C40804A2"/>
    <w:lvl w:ilvl="0" w:tplc="EF16E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080CEA"/>
    <w:multiLevelType w:val="multilevel"/>
    <w:tmpl w:val="2D881B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0"/>
    <w:rsid w:val="00000265"/>
    <w:rsid w:val="00003591"/>
    <w:rsid w:val="000336CA"/>
    <w:rsid w:val="000B1803"/>
    <w:rsid w:val="001302D5"/>
    <w:rsid w:val="00197745"/>
    <w:rsid w:val="001E40E5"/>
    <w:rsid w:val="001F15F0"/>
    <w:rsid w:val="00225A4F"/>
    <w:rsid w:val="00271372"/>
    <w:rsid w:val="0029594A"/>
    <w:rsid w:val="002D0F49"/>
    <w:rsid w:val="003017A1"/>
    <w:rsid w:val="0030529C"/>
    <w:rsid w:val="003122F3"/>
    <w:rsid w:val="00312A5E"/>
    <w:rsid w:val="00331C44"/>
    <w:rsid w:val="00344D63"/>
    <w:rsid w:val="003972A5"/>
    <w:rsid w:val="003A393A"/>
    <w:rsid w:val="00402173"/>
    <w:rsid w:val="0040477A"/>
    <w:rsid w:val="00416F11"/>
    <w:rsid w:val="00431A92"/>
    <w:rsid w:val="00454EE1"/>
    <w:rsid w:val="004B1AD1"/>
    <w:rsid w:val="004B2D92"/>
    <w:rsid w:val="00503528"/>
    <w:rsid w:val="005628CC"/>
    <w:rsid w:val="00583EE9"/>
    <w:rsid w:val="005B56E9"/>
    <w:rsid w:val="005B6F3D"/>
    <w:rsid w:val="00606C6A"/>
    <w:rsid w:val="0062414E"/>
    <w:rsid w:val="00661C9F"/>
    <w:rsid w:val="00692406"/>
    <w:rsid w:val="006A71B1"/>
    <w:rsid w:val="0079255D"/>
    <w:rsid w:val="007A5685"/>
    <w:rsid w:val="007B5A6E"/>
    <w:rsid w:val="007E25CC"/>
    <w:rsid w:val="007F76A8"/>
    <w:rsid w:val="00826324"/>
    <w:rsid w:val="00832904"/>
    <w:rsid w:val="00841AB5"/>
    <w:rsid w:val="008540E4"/>
    <w:rsid w:val="00894566"/>
    <w:rsid w:val="008A6980"/>
    <w:rsid w:val="008E3E48"/>
    <w:rsid w:val="008E4A74"/>
    <w:rsid w:val="00910A24"/>
    <w:rsid w:val="00912E9F"/>
    <w:rsid w:val="00920196"/>
    <w:rsid w:val="009B2459"/>
    <w:rsid w:val="009F2306"/>
    <w:rsid w:val="00A50CA8"/>
    <w:rsid w:val="00A81675"/>
    <w:rsid w:val="00A91C88"/>
    <w:rsid w:val="00AA558B"/>
    <w:rsid w:val="00AD48A3"/>
    <w:rsid w:val="00AD6DD1"/>
    <w:rsid w:val="00B161DB"/>
    <w:rsid w:val="00BA3D71"/>
    <w:rsid w:val="00BB4EFB"/>
    <w:rsid w:val="00C02148"/>
    <w:rsid w:val="00C04F1D"/>
    <w:rsid w:val="00C73ECD"/>
    <w:rsid w:val="00CB3163"/>
    <w:rsid w:val="00DB55B3"/>
    <w:rsid w:val="00DE23A4"/>
    <w:rsid w:val="00DF66BA"/>
    <w:rsid w:val="00E03D4B"/>
    <w:rsid w:val="00E1043C"/>
    <w:rsid w:val="00E5183F"/>
    <w:rsid w:val="00E916F5"/>
    <w:rsid w:val="00EA783C"/>
    <w:rsid w:val="00EF3B2E"/>
    <w:rsid w:val="00EF3C5A"/>
    <w:rsid w:val="00F02F9F"/>
    <w:rsid w:val="00F52EB8"/>
    <w:rsid w:val="00F65635"/>
    <w:rsid w:val="00FD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E93D2"/>
  <w15:docId w15:val="{9B7BB09B-9C2B-4F22-B112-F1042BF3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3A"/>
  </w:style>
  <w:style w:type="paragraph" w:styleId="1">
    <w:name w:val="heading 1"/>
    <w:basedOn w:val="a"/>
    <w:next w:val="a"/>
    <w:qFormat/>
    <w:rsid w:val="003A39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3A393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A39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393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A393A"/>
  </w:style>
  <w:style w:type="paragraph" w:customStyle="1" w:styleId="ConsPlusNormal">
    <w:name w:val="ConsPlusNormal"/>
    <w:rsid w:val="000035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C73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3E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2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CDB20-79D4-44D2-9E08-8A781C12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2</Pages>
  <Words>344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RomanovaAN</cp:lastModifiedBy>
  <cp:revision>2</cp:revision>
  <cp:lastPrinted>2026-07-31T10:10:00Z</cp:lastPrinted>
  <dcterms:created xsi:type="dcterms:W3CDTF">2026-07-31T10:10:00Z</dcterms:created>
  <dcterms:modified xsi:type="dcterms:W3CDTF">2026-07-31T10:10:00Z</dcterms:modified>
</cp:coreProperties>
</file>