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4A3" w:rsidRPr="00331C44" w:rsidRDefault="00C104A3" w:rsidP="00C104A3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>
        <w:rPr>
          <w:sz w:val="24"/>
          <w:szCs w:val="24"/>
        </w:rPr>
        <w:t>ОКРУГА</w:t>
      </w:r>
    </w:p>
    <w:p w:rsidR="00C104A3" w:rsidRDefault="00C104A3" w:rsidP="00C104A3">
      <w:pPr>
        <w:jc w:val="center"/>
      </w:pPr>
    </w:p>
    <w:p w:rsidR="00C104A3" w:rsidRDefault="00C104A3" w:rsidP="00C104A3">
      <w:pPr>
        <w:pStyle w:val="1"/>
      </w:pPr>
      <w:r>
        <w:t>П О С Т А Н О В Л Е Н И Е</w:t>
      </w:r>
    </w:p>
    <w:p w:rsidR="00C104A3" w:rsidRDefault="00C104A3" w:rsidP="00C104A3">
      <w:pPr>
        <w:jc w:val="center"/>
        <w:rPr>
          <w:b/>
          <w:sz w:val="24"/>
        </w:rPr>
      </w:pPr>
    </w:p>
    <w:p w:rsidR="00C104A3" w:rsidRDefault="006B75EC" w:rsidP="00C104A3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04A3" w:rsidRPr="001678FC" w:rsidRDefault="00050A88" w:rsidP="00C104A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30.07.2026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left:0;text-align:left;margin-left:20.7pt;margin-top:13.8pt;width:100.55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" filled="f" stroked="f" strokeweight="1pt">
                <v:textbox inset="1pt,1pt,1pt,1pt">
                  <w:txbxContent>
                    <w:p w:rsidR="00C104A3" w:rsidRPr="001678FC" w:rsidRDefault="00050A88" w:rsidP="00C104A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30.07.2026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3175" t="0" r="3810" b="0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04A3" w:rsidRPr="001678FC" w:rsidRDefault="00050A88" w:rsidP="00C104A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636</w:t>
                            </w:r>
                            <w:r w:rsidR="00C104A3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7" style="position:absolute;left:0;text-align:left;margin-left:144.7pt;margin-top:13.8pt;width:97.7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" filled="f" stroked="f" strokeweight="1pt">
                <v:textbox inset="1pt,1pt,1pt,1pt">
                  <w:txbxContent>
                    <w:p w:rsidR="00C104A3" w:rsidRPr="001678FC" w:rsidRDefault="00050A88" w:rsidP="00C104A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636</w:t>
                      </w:r>
                      <w:r w:rsidR="00C104A3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104A3" w:rsidRDefault="00C104A3" w:rsidP="00C104A3">
      <w:pPr>
        <w:pStyle w:val="2"/>
      </w:pPr>
      <w:r>
        <w:t>От _______________ № ______________</w:t>
      </w:r>
    </w:p>
    <w:p w:rsidR="00C104A3" w:rsidRDefault="00C104A3" w:rsidP="00C104A3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C104A3" w:rsidRDefault="00C104A3" w:rsidP="00C104A3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C104A3" w:rsidRDefault="00C104A3" w:rsidP="00C104A3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C104A3" w:rsidTr="000107CF">
        <w:tc>
          <w:tcPr>
            <w:tcW w:w="1276" w:type="dxa"/>
          </w:tcPr>
          <w:p w:rsidR="00C104A3" w:rsidRDefault="00C104A3" w:rsidP="000107C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</w:t>
            </w:r>
          </w:p>
          <w:p w:rsidR="00C104A3" w:rsidRDefault="00C104A3" w:rsidP="000107C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C104A3" w:rsidRDefault="00C104A3" w:rsidP="000107C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C104A3" w:rsidRDefault="00A74F0E" w:rsidP="00033657">
            <w:pPr>
              <w:autoSpaceDE w:val="0"/>
              <w:snapToGrid w:val="0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692B7114" wp14:editId="429E0B32">
                      <wp:simplePos x="0" y="0"/>
                      <wp:positionH relativeFrom="column">
                        <wp:posOffset>2938562</wp:posOffset>
                      </wp:positionH>
                      <wp:positionV relativeFrom="paragraph">
                        <wp:posOffset>51748</wp:posOffset>
                      </wp:positionV>
                      <wp:extent cx="92075" cy="635"/>
                      <wp:effectExtent l="8890" t="6350" r="13335" b="12065"/>
                      <wp:wrapNone/>
                      <wp:docPr id="4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CA9EE3" id="Line 3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4pt,4.05pt" to="238.6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2191180E" wp14:editId="56548CE1">
                      <wp:simplePos x="0" y="0"/>
                      <wp:positionH relativeFrom="column">
                        <wp:posOffset>3024894</wp:posOffset>
                      </wp:positionH>
                      <wp:positionV relativeFrom="paragraph">
                        <wp:posOffset>52212</wp:posOffset>
                      </wp:positionV>
                      <wp:extent cx="635" cy="92075"/>
                      <wp:effectExtent l="5080" t="6350" r="13335" b="6350"/>
                      <wp:wrapNone/>
                      <wp:docPr id="3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0790E7" id="Line 2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2pt,4.1pt" to="238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40B508AC" wp14:editId="7C1A877F">
                      <wp:simplePos x="0" y="0"/>
                      <wp:positionH relativeFrom="column">
                        <wp:posOffset>-13979</wp:posOffset>
                      </wp:positionH>
                      <wp:positionV relativeFrom="paragraph">
                        <wp:posOffset>31115</wp:posOffset>
                      </wp:positionV>
                      <wp:extent cx="92075" cy="635"/>
                      <wp:effectExtent l="11430" t="6350" r="10795" b="12065"/>
                      <wp:wrapNone/>
                      <wp:docPr id="1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F45B38" id="Line 2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2.45pt" to="6.1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6C4DFF0D" wp14:editId="073E74CF">
                      <wp:simplePos x="0" y="0"/>
                      <wp:positionH relativeFrom="column">
                        <wp:posOffset>-15686</wp:posOffset>
                      </wp:positionH>
                      <wp:positionV relativeFrom="paragraph">
                        <wp:posOffset>38413</wp:posOffset>
                      </wp:positionV>
                      <wp:extent cx="635" cy="92075"/>
                      <wp:effectExtent l="11430" t="6350" r="6985" b="6350"/>
                      <wp:wrapNone/>
                      <wp:docPr id="2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ED8FD8" id="Line 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5pt,3pt" to="-1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C104A3">
              <w:rPr>
                <w:sz w:val="28"/>
              </w:rPr>
              <w:t>О внесении изменений в постановление администрации Вожегод</w:t>
            </w:r>
            <w:r w:rsidR="00033657">
              <w:rPr>
                <w:sz w:val="28"/>
              </w:rPr>
              <w:t>ского муниципального округа от 17 апреля 2023 года № 327 «Об осуществлении отдельных государственных полномочий в сфере охраны окружающей среды»</w:t>
            </w:r>
            <w:r w:rsidR="00C104A3">
              <w:rPr>
                <w:sz w:val="28"/>
              </w:rPr>
              <w:t xml:space="preserve"> </w:t>
            </w:r>
          </w:p>
        </w:tc>
      </w:tr>
    </w:tbl>
    <w:p w:rsidR="00C104A3" w:rsidRDefault="00C104A3" w:rsidP="00C104A3">
      <w:pPr>
        <w:jc w:val="both"/>
        <w:rPr>
          <w:sz w:val="28"/>
        </w:rPr>
      </w:pPr>
    </w:p>
    <w:p w:rsidR="00C104A3" w:rsidRDefault="00C104A3" w:rsidP="00C104A3">
      <w:pPr>
        <w:jc w:val="both"/>
        <w:rPr>
          <w:sz w:val="28"/>
        </w:rPr>
      </w:pPr>
    </w:p>
    <w:p w:rsidR="00C104A3" w:rsidRPr="00BB3F15" w:rsidRDefault="00C104A3" w:rsidP="00F31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033657">
        <w:rPr>
          <w:sz w:val="28"/>
          <w:szCs w:val="28"/>
        </w:rPr>
        <w:t xml:space="preserve">законом Вологодской области от </w:t>
      </w:r>
      <w:r w:rsidR="00F31252">
        <w:rPr>
          <w:sz w:val="28"/>
          <w:szCs w:val="28"/>
        </w:rPr>
        <w:t>17 апреля 2006 года № 1465-ОЗ «</w:t>
      </w:r>
      <w:r w:rsidR="00F31252" w:rsidRPr="00F31252">
        <w:rPr>
          <w:sz w:val="28"/>
          <w:szCs w:val="28"/>
        </w:rPr>
        <w:t>О наделении органов местного самоуправления отдельными государственными полномочиями в сфере охраны окружающей среды</w:t>
      </w:r>
      <w:r w:rsidR="00F3125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 округа</w:t>
      </w:r>
    </w:p>
    <w:p w:rsidR="00C104A3" w:rsidRDefault="00C104A3" w:rsidP="00C104A3">
      <w:pPr>
        <w:rPr>
          <w:sz w:val="28"/>
        </w:rPr>
      </w:pPr>
      <w:r>
        <w:rPr>
          <w:sz w:val="28"/>
        </w:rPr>
        <w:t xml:space="preserve">         ПОСТАНОВЛЯЕТ:</w:t>
      </w:r>
    </w:p>
    <w:p w:rsidR="00C104A3" w:rsidRDefault="00C104A3" w:rsidP="00C104A3">
      <w:pPr>
        <w:rPr>
          <w:sz w:val="28"/>
        </w:rPr>
      </w:pPr>
    </w:p>
    <w:p w:rsidR="00F31252" w:rsidRDefault="00C104A3" w:rsidP="00F31252">
      <w:pPr>
        <w:pStyle w:val="a7"/>
        <w:numPr>
          <w:ilvl w:val="0"/>
          <w:numId w:val="2"/>
        </w:numPr>
        <w:ind w:left="0" w:firstLine="709"/>
        <w:jc w:val="both"/>
        <w:rPr>
          <w:sz w:val="28"/>
        </w:rPr>
      </w:pPr>
      <w:r w:rsidRPr="00F31252">
        <w:rPr>
          <w:sz w:val="28"/>
          <w:szCs w:val="28"/>
        </w:rPr>
        <w:t xml:space="preserve">Внести изменение в </w:t>
      </w:r>
      <w:r w:rsidRPr="00F31252">
        <w:rPr>
          <w:sz w:val="28"/>
        </w:rPr>
        <w:t xml:space="preserve">постановление администрации Вожегодского муниципального округа </w:t>
      </w:r>
      <w:r w:rsidR="00F31252" w:rsidRPr="00F31252">
        <w:rPr>
          <w:sz w:val="28"/>
        </w:rPr>
        <w:t>от 17 апреля 2023 года № 327 «Об осуществлении отдельных государственных полномочий в сфере охраны окружающей среды» следующие изменения:</w:t>
      </w:r>
    </w:p>
    <w:p w:rsidR="00F31252" w:rsidRDefault="00F31252" w:rsidP="00F31252">
      <w:pPr>
        <w:pStyle w:val="ab"/>
        <w:numPr>
          <w:ilvl w:val="1"/>
          <w:numId w:val="2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пункт 1 постановления изложить в новой редакции:</w:t>
      </w:r>
    </w:p>
    <w:p w:rsidR="00F31252" w:rsidRDefault="00F31252" w:rsidP="00F3125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«1. Возложить на отдел природных ресурсов и охраны окружающей среды управления строительства и инфраструктуры администрации Вожегодского муниципального округа </w:t>
      </w:r>
      <w:r w:rsidR="00C347B9">
        <w:rPr>
          <w:sz w:val="28"/>
        </w:rPr>
        <w:t xml:space="preserve">функции по реализации полномочий администрации Вожегодского муниципального округа по осуществлению </w:t>
      </w:r>
      <w:r>
        <w:rPr>
          <w:sz w:val="28"/>
          <w:szCs w:val="28"/>
        </w:rPr>
        <w:t>отдельны</w:t>
      </w:r>
      <w:r w:rsidR="00C347B9">
        <w:rPr>
          <w:sz w:val="28"/>
          <w:szCs w:val="28"/>
        </w:rPr>
        <w:t>х</w:t>
      </w:r>
      <w:r>
        <w:rPr>
          <w:sz w:val="28"/>
          <w:szCs w:val="28"/>
        </w:rPr>
        <w:t xml:space="preserve"> государственны</w:t>
      </w:r>
      <w:r w:rsidR="00C347B9">
        <w:rPr>
          <w:sz w:val="28"/>
          <w:szCs w:val="28"/>
        </w:rPr>
        <w:t>х</w:t>
      </w:r>
      <w:r>
        <w:rPr>
          <w:sz w:val="28"/>
          <w:szCs w:val="28"/>
        </w:rPr>
        <w:t xml:space="preserve"> полномочи</w:t>
      </w:r>
      <w:r w:rsidR="00C347B9">
        <w:rPr>
          <w:sz w:val="28"/>
          <w:szCs w:val="28"/>
        </w:rPr>
        <w:t>й</w:t>
      </w:r>
      <w:r>
        <w:rPr>
          <w:sz w:val="28"/>
          <w:szCs w:val="28"/>
        </w:rPr>
        <w:t xml:space="preserve"> по осуществлению регионального государственного экологического контроля (надзора) в отношении объектов, находящихся на территории </w:t>
      </w:r>
      <w:r w:rsidR="00C347B9">
        <w:rPr>
          <w:sz w:val="28"/>
          <w:szCs w:val="28"/>
        </w:rPr>
        <w:t>Вожегодского</w:t>
      </w:r>
      <w:r>
        <w:rPr>
          <w:sz w:val="28"/>
          <w:szCs w:val="28"/>
        </w:rPr>
        <w:t xml:space="preserve"> муниципального округа</w:t>
      </w:r>
      <w:r w:rsidR="00C347B9">
        <w:rPr>
          <w:sz w:val="28"/>
          <w:szCs w:val="28"/>
        </w:rPr>
        <w:t xml:space="preserve">, </w:t>
      </w:r>
      <w:r>
        <w:rPr>
          <w:sz w:val="28"/>
          <w:szCs w:val="28"/>
        </w:rPr>
        <w:t>за исключением объектов, подлежащих региональному государственному экологическому контролю (надзору) исполнительным органом области, уполномоченным в сфере охраны окружающей среды</w:t>
      </w:r>
      <w:r w:rsidR="00C347B9">
        <w:rPr>
          <w:sz w:val="28"/>
          <w:szCs w:val="28"/>
        </w:rPr>
        <w:t>.»</w:t>
      </w:r>
      <w:r w:rsidR="00326791">
        <w:rPr>
          <w:sz w:val="28"/>
          <w:szCs w:val="28"/>
        </w:rPr>
        <w:t>;</w:t>
      </w:r>
    </w:p>
    <w:p w:rsidR="00326791" w:rsidRDefault="00710AEA" w:rsidP="00326791">
      <w:pPr>
        <w:pStyle w:val="a7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пункт 2 постановления изложить в новой редакции:</w:t>
      </w:r>
    </w:p>
    <w:p w:rsidR="00710AEA" w:rsidRDefault="00710AEA" w:rsidP="00710AE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«2. Утвердить перечень должностных лиц</w:t>
      </w:r>
      <w:r w:rsidR="00090EC8">
        <w:rPr>
          <w:sz w:val="28"/>
          <w:szCs w:val="28"/>
        </w:rPr>
        <w:t xml:space="preserve"> администрации Вожегодского муниципального округа</w:t>
      </w:r>
      <w:r>
        <w:rPr>
          <w:sz w:val="28"/>
          <w:szCs w:val="28"/>
        </w:rPr>
        <w:t xml:space="preserve">, осуществляющих региональный государственный экологический контроль (надзор) в отношении объектов хозяйственной и иной деятельности независимо от форм собственности, находящихся на территории </w:t>
      </w:r>
      <w:r w:rsidR="00090EC8">
        <w:rPr>
          <w:sz w:val="28"/>
          <w:szCs w:val="28"/>
        </w:rPr>
        <w:t>Вожегодского</w:t>
      </w:r>
      <w:r>
        <w:rPr>
          <w:sz w:val="28"/>
          <w:szCs w:val="28"/>
        </w:rPr>
        <w:t xml:space="preserve"> муниципального округа, за исключением объектов, подлежащих региональному государственному экологическому контролю (надзору) уполномоченным органом в сфере охраны окружающей среды области.</w:t>
      </w:r>
      <w:r w:rsidR="00A74F0E">
        <w:rPr>
          <w:sz w:val="28"/>
          <w:szCs w:val="28"/>
        </w:rPr>
        <w:t>»;</w:t>
      </w:r>
    </w:p>
    <w:p w:rsidR="00A74F0E" w:rsidRDefault="00A74F0E" w:rsidP="00A74F0E">
      <w:pPr>
        <w:pStyle w:val="a7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 к постановлению изложить в новой редакции (прилагается).</w:t>
      </w:r>
    </w:p>
    <w:p w:rsidR="00C104A3" w:rsidRDefault="00C104A3" w:rsidP="00C10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после официального опубликования в газете «Борьба»</w:t>
      </w:r>
      <w:r>
        <w:rPr>
          <w:sz w:val="28"/>
        </w:rPr>
        <w:t>.</w:t>
      </w:r>
    </w:p>
    <w:p w:rsidR="00C104A3" w:rsidRDefault="00C104A3" w:rsidP="00C10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настоящего постановления оставляю за собой.</w:t>
      </w:r>
    </w:p>
    <w:p w:rsidR="00C104A3" w:rsidRDefault="00C104A3" w:rsidP="00C104A3">
      <w:pPr>
        <w:jc w:val="both"/>
        <w:rPr>
          <w:sz w:val="24"/>
        </w:rPr>
      </w:pPr>
    </w:p>
    <w:p w:rsidR="00C104A3" w:rsidRPr="00EE4DCB" w:rsidRDefault="00C104A3" w:rsidP="00C104A3">
      <w:pPr>
        <w:jc w:val="both"/>
        <w:rPr>
          <w:sz w:val="24"/>
        </w:rPr>
      </w:pPr>
    </w:p>
    <w:p w:rsidR="00C104A3" w:rsidRDefault="00C104A3" w:rsidP="00C104A3">
      <w:pPr>
        <w:jc w:val="both"/>
        <w:rPr>
          <w:sz w:val="28"/>
        </w:rPr>
      </w:pPr>
      <w:r>
        <w:rPr>
          <w:sz w:val="28"/>
        </w:rPr>
        <w:t>Глава</w:t>
      </w:r>
    </w:p>
    <w:p w:rsidR="00C104A3" w:rsidRDefault="00C104A3" w:rsidP="00C104A3">
      <w:pPr>
        <w:jc w:val="both"/>
        <w:rPr>
          <w:sz w:val="28"/>
        </w:rPr>
      </w:pPr>
      <w:r>
        <w:rPr>
          <w:sz w:val="28"/>
        </w:rPr>
        <w:t>Вожегодского муниципального округа                                          Е.В. Первов</w:t>
      </w:r>
    </w:p>
    <w:p w:rsidR="00A74F0E" w:rsidRDefault="00A74F0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A74F0E" w:rsidRPr="00A74F0E" w:rsidRDefault="00A74F0E" w:rsidP="00A74F0E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A74F0E">
        <w:rPr>
          <w:rFonts w:ascii="Arial" w:hAnsi="Arial" w:cs="Arial"/>
          <w:color w:val="000000"/>
          <w:sz w:val="24"/>
          <w:szCs w:val="24"/>
        </w:rPr>
        <w:lastRenderedPageBreak/>
        <w:t> </w:t>
      </w:r>
    </w:p>
    <w:tbl>
      <w:tblPr>
        <w:tblW w:w="9601" w:type="dxa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1"/>
      </w:tblGrid>
      <w:tr w:rsidR="00A74F0E" w:rsidRPr="00A74F0E" w:rsidTr="00A74F0E">
        <w:trPr>
          <w:trHeight w:val="2542"/>
        </w:trPr>
        <w:tc>
          <w:tcPr>
            <w:tcW w:w="96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F0E" w:rsidRDefault="00A74F0E" w:rsidP="00A74F0E">
            <w:pPr>
              <w:ind w:left="5387" w:right="-45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A74F0E" w:rsidRDefault="00A74F0E" w:rsidP="00A74F0E">
            <w:pPr>
              <w:ind w:left="5387" w:right="-45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A74F0E" w:rsidRDefault="00A74F0E" w:rsidP="00A74F0E">
            <w:pPr>
              <w:ind w:left="5387" w:right="-45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Вожегодского муниципального</w:t>
            </w:r>
          </w:p>
          <w:p w:rsidR="00A74F0E" w:rsidRDefault="00A74F0E" w:rsidP="00A74F0E">
            <w:pPr>
              <w:ind w:left="5387" w:right="-45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округа </w:t>
            </w:r>
          </w:p>
          <w:p w:rsidR="00A74F0E" w:rsidRDefault="00A74F0E" w:rsidP="00A74F0E">
            <w:pPr>
              <w:ind w:left="5387" w:right="-45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050A88">
              <w:rPr>
                <w:sz w:val="28"/>
                <w:szCs w:val="28"/>
              </w:rPr>
              <w:t>30.07.2026</w:t>
            </w:r>
            <w:r>
              <w:rPr>
                <w:sz w:val="28"/>
                <w:szCs w:val="28"/>
              </w:rPr>
              <w:t xml:space="preserve"> № </w:t>
            </w:r>
            <w:r w:rsidR="00050A88">
              <w:rPr>
                <w:sz w:val="28"/>
                <w:szCs w:val="28"/>
              </w:rPr>
              <w:t>636</w:t>
            </w:r>
            <w:bookmarkStart w:id="0" w:name="_GoBack"/>
            <w:bookmarkEnd w:id="0"/>
          </w:p>
          <w:p w:rsidR="00A74F0E" w:rsidRDefault="00A74F0E" w:rsidP="00A74F0E">
            <w:pPr>
              <w:ind w:left="5387" w:right="-4513"/>
              <w:jc w:val="both"/>
              <w:rPr>
                <w:sz w:val="28"/>
                <w:szCs w:val="28"/>
              </w:rPr>
            </w:pPr>
          </w:p>
          <w:p w:rsidR="00A74F0E" w:rsidRPr="00A74F0E" w:rsidRDefault="00A74F0E" w:rsidP="00A74F0E">
            <w:pPr>
              <w:ind w:left="5387" w:right="-451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  <w:r w:rsidRPr="00A74F0E">
              <w:rPr>
                <w:sz w:val="28"/>
                <w:szCs w:val="28"/>
              </w:rPr>
              <w:t>УТВЕРЖДЕН</w:t>
            </w:r>
          </w:p>
          <w:p w:rsidR="00A74F0E" w:rsidRPr="00A74F0E" w:rsidRDefault="00A74F0E" w:rsidP="00A74F0E">
            <w:pPr>
              <w:ind w:left="5387" w:right="-45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4F0E">
              <w:rPr>
                <w:sz w:val="28"/>
                <w:szCs w:val="28"/>
              </w:rPr>
              <w:t>постановлением администрации</w:t>
            </w:r>
          </w:p>
          <w:p w:rsidR="00A74F0E" w:rsidRPr="00A74F0E" w:rsidRDefault="00A74F0E" w:rsidP="00A74F0E">
            <w:pPr>
              <w:ind w:left="5387" w:right="-45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4F0E">
              <w:rPr>
                <w:sz w:val="28"/>
                <w:szCs w:val="28"/>
              </w:rPr>
              <w:t>Вожегодского муниципального</w:t>
            </w:r>
          </w:p>
          <w:p w:rsidR="00A74F0E" w:rsidRDefault="00A74F0E" w:rsidP="00A74F0E">
            <w:pPr>
              <w:ind w:left="5387" w:right="-4513"/>
              <w:jc w:val="both"/>
              <w:rPr>
                <w:sz w:val="28"/>
                <w:szCs w:val="28"/>
              </w:rPr>
            </w:pPr>
            <w:r w:rsidRPr="00A74F0E">
              <w:rPr>
                <w:sz w:val="28"/>
                <w:szCs w:val="28"/>
              </w:rPr>
              <w:t>округа </w:t>
            </w:r>
          </w:p>
          <w:p w:rsidR="00A74F0E" w:rsidRDefault="00A74F0E" w:rsidP="00A74F0E">
            <w:pPr>
              <w:ind w:left="5387" w:right="-4513"/>
              <w:jc w:val="both"/>
              <w:rPr>
                <w:sz w:val="28"/>
                <w:szCs w:val="28"/>
              </w:rPr>
            </w:pPr>
            <w:r w:rsidRPr="00A74F0E">
              <w:rPr>
                <w:sz w:val="28"/>
                <w:szCs w:val="28"/>
              </w:rPr>
              <w:t>от 17.04.2023 № 327 </w:t>
            </w:r>
          </w:p>
          <w:p w:rsidR="00A74F0E" w:rsidRPr="00A74F0E" w:rsidRDefault="00A74F0E" w:rsidP="00A74F0E">
            <w:pPr>
              <w:ind w:left="5387" w:right="-45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4F0E">
              <w:rPr>
                <w:sz w:val="28"/>
                <w:szCs w:val="28"/>
              </w:rPr>
              <w:t>Приложение 1</w:t>
            </w:r>
          </w:p>
        </w:tc>
      </w:tr>
    </w:tbl>
    <w:p w:rsidR="00A74F0E" w:rsidRPr="00A74F0E" w:rsidRDefault="00A74F0E" w:rsidP="00A74F0E">
      <w:pPr>
        <w:ind w:left="538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A74F0E">
        <w:rPr>
          <w:rFonts w:ascii="Arial" w:hAnsi="Arial" w:cs="Arial"/>
          <w:color w:val="000000"/>
          <w:sz w:val="24"/>
          <w:szCs w:val="24"/>
        </w:rPr>
        <w:t> </w:t>
      </w:r>
    </w:p>
    <w:p w:rsidR="00A74F0E" w:rsidRDefault="00A74F0E" w:rsidP="00A74F0E">
      <w:pPr>
        <w:ind w:firstLine="567"/>
        <w:jc w:val="center"/>
        <w:rPr>
          <w:b/>
          <w:color w:val="000000"/>
          <w:sz w:val="28"/>
          <w:szCs w:val="28"/>
        </w:rPr>
      </w:pPr>
    </w:p>
    <w:p w:rsidR="00A74F0E" w:rsidRPr="00A74F0E" w:rsidRDefault="00A74F0E" w:rsidP="00A74F0E">
      <w:pPr>
        <w:jc w:val="center"/>
        <w:rPr>
          <w:b/>
          <w:color w:val="000000"/>
          <w:sz w:val="28"/>
          <w:szCs w:val="28"/>
        </w:rPr>
      </w:pPr>
      <w:r w:rsidRPr="00A74F0E">
        <w:rPr>
          <w:b/>
          <w:color w:val="000000"/>
          <w:sz w:val="28"/>
          <w:szCs w:val="28"/>
        </w:rPr>
        <w:t>ПЕРЕЧЕНЬ</w:t>
      </w:r>
    </w:p>
    <w:p w:rsidR="00A74F0E" w:rsidRPr="00A74F0E" w:rsidRDefault="00A74F0E" w:rsidP="00A74F0E">
      <w:pPr>
        <w:jc w:val="center"/>
        <w:rPr>
          <w:color w:val="000000"/>
          <w:sz w:val="28"/>
          <w:szCs w:val="28"/>
        </w:rPr>
      </w:pPr>
      <w:r w:rsidRPr="00A74F0E">
        <w:rPr>
          <w:b/>
          <w:color w:val="000000"/>
          <w:sz w:val="28"/>
          <w:szCs w:val="28"/>
        </w:rPr>
        <w:t>должностных лиц администрации Вожегодского муниципального округа, осуществляющих региональный государственный экологический контроль (надзор) в отношении объектов хозяйственной и иной деятельности независимо от форм собственности, находящихся на территории Вожегодского муниципального округа, за исключением объектов, подлежащих региональному государственному экологическому контролю (надзору) уполномоченным органом в сфере охраны окружающей среды области</w:t>
      </w:r>
    </w:p>
    <w:p w:rsidR="00A74F0E" w:rsidRPr="00A74F0E" w:rsidRDefault="00A74F0E" w:rsidP="00A74F0E">
      <w:pPr>
        <w:ind w:firstLine="567"/>
        <w:jc w:val="both"/>
        <w:rPr>
          <w:color w:val="000000"/>
          <w:sz w:val="28"/>
          <w:szCs w:val="28"/>
        </w:rPr>
      </w:pPr>
      <w:r w:rsidRPr="00A74F0E">
        <w:rPr>
          <w:color w:val="000000"/>
          <w:sz w:val="28"/>
          <w:szCs w:val="28"/>
        </w:rPr>
        <w:t> </w:t>
      </w:r>
    </w:p>
    <w:p w:rsidR="00A74F0E" w:rsidRPr="00A74F0E" w:rsidRDefault="00A74F0E" w:rsidP="00A74F0E">
      <w:pPr>
        <w:ind w:firstLine="567"/>
        <w:jc w:val="both"/>
        <w:rPr>
          <w:color w:val="000000"/>
          <w:sz w:val="28"/>
          <w:szCs w:val="28"/>
        </w:rPr>
      </w:pPr>
      <w:r w:rsidRPr="00A74F0E">
        <w:rPr>
          <w:color w:val="000000"/>
          <w:sz w:val="28"/>
          <w:szCs w:val="28"/>
        </w:rPr>
        <w:t>1. </w:t>
      </w:r>
      <w:r>
        <w:rPr>
          <w:color w:val="000000"/>
          <w:sz w:val="28"/>
          <w:szCs w:val="28"/>
        </w:rPr>
        <w:t>Боринцева</w:t>
      </w:r>
      <w:r w:rsidRPr="00A74F0E">
        <w:rPr>
          <w:color w:val="000000"/>
          <w:sz w:val="28"/>
          <w:szCs w:val="28"/>
        </w:rPr>
        <w:t xml:space="preserve"> Елена Александровна – начальник управления строительства и инфраструктуры администрации Вожегодского муниципального округа, государственный инспектор в области охраны окружающей среды по Вожегодскому муниципальному округу Вологодской области.</w:t>
      </w:r>
      <w:r>
        <w:rPr>
          <w:color w:val="000000"/>
          <w:sz w:val="28"/>
          <w:szCs w:val="28"/>
        </w:rPr>
        <w:t>».</w:t>
      </w:r>
    </w:p>
    <w:p w:rsidR="00A74F0E" w:rsidRPr="00A74F0E" w:rsidRDefault="00A74F0E" w:rsidP="00A74F0E">
      <w:pPr>
        <w:ind w:firstLine="567"/>
        <w:jc w:val="both"/>
        <w:rPr>
          <w:color w:val="000000"/>
          <w:sz w:val="28"/>
          <w:szCs w:val="28"/>
        </w:rPr>
      </w:pPr>
      <w:r w:rsidRPr="00A74F0E">
        <w:rPr>
          <w:color w:val="000000"/>
          <w:sz w:val="28"/>
          <w:szCs w:val="28"/>
        </w:rPr>
        <w:t> </w:t>
      </w:r>
    </w:p>
    <w:p w:rsidR="00C104A3" w:rsidRPr="00A74F0E" w:rsidRDefault="00C104A3" w:rsidP="00C104A3">
      <w:pPr>
        <w:rPr>
          <w:color w:val="000000"/>
          <w:sz w:val="28"/>
          <w:szCs w:val="28"/>
        </w:rPr>
      </w:pPr>
    </w:p>
    <w:sectPr w:rsidR="00C104A3" w:rsidRPr="00A74F0E" w:rsidSect="00072628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44B" w:rsidRDefault="00E1744B">
      <w:r>
        <w:separator/>
      </w:r>
    </w:p>
  </w:endnote>
  <w:endnote w:type="continuationSeparator" w:id="0">
    <w:p w:rsidR="00E1744B" w:rsidRDefault="00E1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44B" w:rsidRDefault="00E1744B">
      <w:r>
        <w:separator/>
      </w:r>
    </w:p>
  </w:footnote>
  <w:footnote w:type="continuationSeparator" w:id="0">
    <w:p w:rsidR="00E1744B" w:rsidRDefault="00E17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2D2" w:rsidRDefault="00B106B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312D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312D2">
      <w:rPr>
        <w:rStyle w:val="a4"/>
        <w:noProof/>
      </w:rPr>
      <w:t>1</w:t>
    </w:r>
    <w:r>
      <w:rPr>
        <w:rStyle w:val="a4"/>
      </w:rPr>
      <w:fldChar w:fldCharType="end"/>
    </w:r>
  </w:p>
  <w:p w:rsidR="00B312D2" w:rsidRDefault="00B312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2D2" w:rsidRDefault="00B106B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312D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62441">
      <w:rPr>
        <w:rStyle w:val="a4"/>
        <w:noProof/>
      </w:rPr>
      <w:t>3</w:t>
    </w:r>
    <w:r>
      <w:rPr>
        <w:rStyle w:val="a4"/>
      </w:rPr>
      <w:fldChar w:fldCharType="end"/>
    </w:r>
  </w:p>
  <w:p w:rsidR="00B312D2" w:rsidRDefault="00B312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00ABA"/>
    <w:multiLevelType w:val="hybridMultilevel"/>
    <w:tmpl w:val="440CE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A935631"/>
    <w:multiLevelType w:val="multilevel"/>
    <w:tmpl w:val="14A0A0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21"/>
    <w:rsid w:val="00000265"/>
    <w:rsid w:val="00000C5B"/>
    <w:rsid w:val="00033657"/>
    <w:rsid w:val="000336CA"/>
    <w:rsid w:val="00050A88"/>
    <w:rsid w:val="00072628"/>
    <w:rsid w:val="00090EC8"/>
    <w:rsid w:val="00094FED"/>
    <w:rsid w:val="000B7329"/>
    <w:rsid w:val="000F504F"/>
    <w:rsid w:val="00156186"/>
    <w:rsid w:val="00157A7E"/>
    <w:rsid w:val="00165D63"/>
    <w:rsid w:val="001678FC"/>
    <w:rsid w:val="0017126F"/>
    <w:rsid w:val="00173186"/>
    <w:rsid w:val="001803CC"/>
    <w:rsid w:val="001F18E5"/>
    <w:rsid w:val="001F2514"/>
    <w:rsid w:val="002E3002"/>
    <w:rsid w:val="00326791"/>
    <w:rsid w:val="00331C44"/>
    <w:rsid w:val="00331C56"/>
    <w:rsid w:val="00345619"/>
    <w:rsid w:val="00351099"/>
    <w:rsid w:val="003B2C4F"/>
    <w:rsid w:val="0043433D"/>
    <w:rsid w:val="00452B7F"/>
    <w:rsid w:val="004617E5"/>
    <w:rsid w:val="004807ED"/>
    <w:rsid w:val="004B2D92"/>
    <w:rsid w:val="00507030"/>
    <w:rsid w:val="00522522"/>
    <w:rsid w:val="0053596D"/>
    <w:rsid w:val="0054674A"/>
    <w:rsid w:val="0055792C"/>
    <w:rsid w:val="0056367F"/>
    <w:rsid w:val="00590364"/>
    <w:rsid w:val="00591C28"/>
    <w:rsid w:val="00597C9D"/>
    <w:rsid w:val="005A5010"/>
    <w:rsid w:val="005B4963"/>
    <w:rsid w:val="005B7D27"/>
    <w:rsid w:val="006075AA"/>
    <w:rsid w:val="00670895"/>
    <w:rsid w:val="00675E4E"/>
    <w:rsid w:val="006B75EC"/>
    <w:rsid w:val="006C2573"/>
    <w:rsid w:val="00710AEA"/>
    <w:rsid w:val="007332CD"/>
    <w:rsid w:val="00746030"/>
    <w:rsid w:val="00755674"/>
    <w:rsid w:val="00797021"/>
    <w:rsid w:val="008307E9"/>
    <w:rsid w:val="0084594B"/>
    <w:rsid w:val="00856B6E"/>
    <w:rsid w:val="00923B7B"/>
    <w:rsid w:val="00931EC9"/>
    <w:rsid w:val="00966D89"/>
    <w:rsid w:val="009E4B99"/>
    <w:rsid w:val="009E5A91"/>
    <w:rsid w:val="00A02419"/>
    <w:rsid w:val="00A23339"/>
    <w:rsid w:val="00A37BA5"/>
    <w:rsid w:val="00A62441"/>
    <w:rsid w:val="00A64F20"/>
    <w:rsid w:val="00A74F0E"/>
    <w:rsid w:val="00A85A5E"/>
    <w:rsid w:val="00AC2D6A"/>
    <w:rsid w:val="00AD6DD1"/>
    <w:rsid w:val="00AF512C"/>
    <w:rsid w:val="00B106B4"/>
    <w:rsid w:val="00B312D2"/>
    <w:rsid w:val="00B678E1"/>
    <w:rsid w:val="00BA755C"/>
    <w:rsid w:val="00BB3F15"/>
    <w:rsid w:val="00BE7491"/>
    <w:rsid w:val="00C104A3"/>
    <w:rsid w:val="00C24F01"/>
    <w:rsid w:val="00C347B9"/>
    <w:rsid w:val="00C96CB9"/>
    <w:rsid w:val="00CF0A3C"/>
    <w:rsid w:val="00D24FD4"/>
    <w:rsid w:val="00D47ADC"/>
    <w:rsid w:val="00D57422"/>
    <w:rsid w:val="00DB0BCF"/>
    <w:rsid w:val="00DE339A"/>
    <w:rsid w:val="00DF2922"/>
    <w:rsid w:val="00E1744B"/>
    <w:rsid w:val="00E25E7D"/>
    <w:rsid w:val="00E64797"/>
    <w:rsid w:val="00EE4DCB"/>
    <w:rsid w:val="00EF2AFC"/>
    <w:rsid w:val="00F31252"/>
    <w:rsid w:val="00F614EB"/>
    <w:rsid w:val="00F65635"/>
    <w:rsid w:val="00F716B6"/>
    <w:rsid w:val="00F820A0"/>
    <w:rsid w:val="00FA396A"/>
    <w:rsid w:val="00FC0C9B"/>
    <w:rsid w:val="00FD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0DD64"/>
  <w15:docId w15:val="{27E0AC4E-8D6C-40C8-BA5F-5304597C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628"/>
  </w:style>
  <w:style w:type="paragraph" w:styleId="1">
    <w:name w:val="heading 1"/>
    <w:basedOn w:val="a"/>
    <w:next w:val="a"/>
    <w:qFormat/>
    <w:rsid w:val="0007262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7262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7262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262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72628"/>
  </w:style>
  <w:style w:type="paragraph" w:customStyle="1" w:styleId="ConsPlusNonformat">
    <w:name w:val="ConsPlusNonformat"/>
    <w:rsid w:val="00157A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EE4D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E4DC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B3F15"/>
    <w:pPr>
      <w:ind w:left="720"/>
      <w:contextualSpacing/>
    </w:pPr>
  </w:style>
  <w:style w:type="paragraph" w:customStyle="1" w:styleId="ConsPlusNormal">
    <w:name w:val="ConsPlusNormal"/>
    <w:uiPriority w:val="99"/>
    <w:rsid w:val="00DB0BC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s1">
    <w:name w:val="s_1"/>
    <w:basedOn w:val="a"/>
    <w:uiPriority w:val="99"/>
    <w:rsid w:val="00DB0BCF"/>
    <w:pPr>
      <w:spacing w:before="100" w:beforeAutospacing="1" w:after="100" w:afterAutospacing="1"/>
    </w:pPr>
    <w:rPr>
      <w:sz w:val="24"/>
      <w:szCs w:val="24"/>
    </w:rPr>
  </w:style>
  <w:style w:type="paragraph" w:styleId="30">
    <w:name w:val="Body Text 3"/>
    <w:basedOn w:val="a"/>
    <w:link w:val="31"/>
    <w:rsid w:val="00DB0BC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DB0BCF"/>
    <w:rPr>
      <w:sz w:val="16"/>
      <w:szCs w:val="16"/>
    </w:rPr>
  </w:style>
  <w:style w:type="paragraph" w:styleId="a8">
    <w:name w:val="Body Text Indent"/>
    <w:basedOn w:val="a"/>
    <w:link w:val="a9"/>
    <w:rsid w:val="00DB0B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B0BCF"/>
  </w:style>
  <w:style w:type="paragraph" w:styleId="20">
    <w:name w:val="Body Text Indent 2"/>
    <w:basedOn w:val="a"/>
    <w:link w:val="21"/>
    <w:rsid w:val="00DB0BC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DB0BCF"/>
  </w:style>
  <w:style w:type="character" w:styleId="aa">
    <w:name w:val="Hyperlink"/>
    <w:basedOn w:val="a0"/>
    <w:uiPriority w:val="99"/>
    <w:unhideWhenUsed/>
    <w:rsid w:val="009E4B99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F3125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basedOn w:val="a"/>
    <w:rsid w:val="00F3125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AB536-F89C-45E8-B91F-E7D83BA5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0</TotalTime>
  <Pages>3</Pages>
  <Words>369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RomanovaAN</cp:lastModifiedBy>
  <cp:revision>2</cp:revision>
  <cp:lastPrinted>2026-07-31T10:28:00Z</cp:lastPrinted>
  <dcterms:created xsi:type="dcterms:W3CDTF">2026-07-31T10:28:00Z</dcterms:created>
  <dcterms:modified xsi:type="dcterms:W3CDTF">2026-07-31T10:28:00Z</dcterms:modified>
</cp:coreProperties>
</file>