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515" w:rsidRDefault="00DA0515" w:rsidP="00451FD8">
      <w:pPr>
        <w:jc w:val="center"/>
        <w:rPr>
          <w:sz w:val="24"/>
          <w:szCs w:val="24"/>
        </w:rPr>
      </w:pPr>
      <w:bookmarkStart w:id="0" w:name="_GoBack"/>
      <w:bookmarkEnd w:id="0"/>
    </w:p>
    <w:p w:rsidR="00451FD8" w:rsidRPr="008A1AE2" w:rsidRDefault="00451FD8" w:rsidP="00451FD8">
      <w:pPr>
        <w:jc w:val="center"/>
        <w:rPr>
          <w:sz w:val="24"/>
          <w:szCs w:val="24"/>
        </w:rPr>
      </w:pPr>
      <w:r w:rsidRPr="008A1AE2">
        <w:rPr>
          <w:sz w:val="24"/>
          <w:szCs w:val="24"/>
        </w:rPr>
        <w:t>АДМИНИСТРАЦИ</w:t>
      </w:r>
      <w:r w:rsidR="008A1AE2" w:rsidRPr="009068F4">
        <w:rPr>
          <w:sz w:val="24"/>
          <w:szCs w:val="24"/>
        </w:rPr>
        <w:t>Я</w:t>
      </w:r>
      <w:r w:rsidRPr="008A1AE2">
        <w:rPr>
          <w:sz w:val="24"/>
          <w:szCs w:val="24"/>
        </w:rPr>
        <w:t xml:space="preserve"> ВО</w:t>
      </w:r>
      <w:r w:rsidR="00B25418">
        <w:rPr>
          <w:sz w:val="24"/>
          <w:szCs w:val="24"/>
        </w:rPr>
        <w:t>ЖЕГОДСКОГО МУНИЦИПАЛЬНОГО ОКРУГА</w:t>
      </w:r>
    </w:p>
    <w:p w:rsidR="00821AE4" w:rsidRDefault="00821AE4">
      <w:pPr>
        <w:jc w:val="center"/>
      </w:pPr>
    </w:p>
    <w:p w:rsidR="00821AE4" w:rsidRDefault="0043354B">
      <w:pPr>
        <w:pStyle w:val="1"/>
        <w:rPr>
          <w:sz w:val="28"/>
        </w:rPr>
      </w:pPr>
      <w:r>
        <w:t>ПОСТАНОВЛЕНИЕ</w:t>
      </w:r>
      <w:r w:rsidR="00821AE4">
        <w:t xml:space="preserve"> </w:t>
      </w:r>
    </w:p>
    <w:p w:rsidR="00821AE4" w:rsidRDefault="00821AE4">
      <w:pPr>
        <w:jc w:val="center"/>
        <w:rPr>
          <w:b/>
          <w:sz w:val="24"/>
        </w:rPr>
      </w:pPr>
    </w:p>
    <w:p w:rsidR="00821AE4" w:rsidRDefault="00342EB7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175260</wp:posOffset>
                </wp:positionV>
                <wp:extent cx="1276985" cy="231140"/>
                <wp:effectExtent l="0" t="0" r="0" b="0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1AE4" w:rsidRDefault="00882AD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16.04.2025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20.7pt;margin-top:13.8pt;width:100.55pt;height:1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" filled="f" stroked="f" strokeweight="1pt">
                <v:textbox inset="1pt,1pt,1pt,1pt">
                  <w:txbxContent>
                    <w:p w:rsidR="00821AE4" w:rsidRDefault="00882AD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16.04.2025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175260</wp:posOffset>
                </wp:positionV>
                <wp:extent cx="1240790" cy="231140"/>
                <wp:effectExtent l="0" t="0" r="0" b="0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1AE4" w:rsidRDefault="00882ADF" w:rsidP="00882AD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393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144.7pt;margin-top:13.8pt;width:97.7pt;height:1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" filled="f" stroked="f" strokeweight="1pt">
                <v:textbox inset="1pt,1pt,1pt,1pt">
                  <w:txbxContent>
                    <w:p w:rsidR="00821AE4" w:rsidRDefault="00882ADF" w:rsidP="00882AD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393</w:t>
                      </w:r>
                    </w:p>
                  </w:txbxContent>
                </v:textbox>
              </v:rect>
            </w:pict>
          </mc:Fallback>
        </mc:AlternateContent>
      </w:r>
    </w:p>
    <w:p w:rsidR="00821AE4" w:rsidRDefault="00821AE4">
      <w:pPr>
        <w:pStyle w:val="2"/>
      </w:pPr>
      <w:r>
        <w:t>От _______________ № ______________</w:t>
      </w:r>
    </w:p>
    <w:p w:rsidR="00821AE4" w:rsidRDefault="00821AE4">
      <w:pPr>
        <w:jc w:val="both"/>
        <w:rPr>
          <w:sz w:val="16"/>
        </w:rPr>
      </w:pPr>
    </w:p>
    <w:p w:rsidR="00821AE4" w:rsidRDefault="00821AE4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821AE4" w:rsidRDefault="00821AE4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821AE4">
        <w:tc>
          <w:tcPr>
            <w:tcW w:w="1276" w:type="dxa"/>
          </w:tcPr>
          <w:p w:rsidR="00821AE4" w:rsidRDefault="00342EB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0" b="0"/>
                      <wp:wrapNone/>
                      <wp:docPr id="4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07E04B21" id="Line 2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0" b="0"/>
                      <wp:wrapNone/>
                      <wp:docPr id="3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3B36D113" id="Line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0" b="0"/>
                      <wp:wrapNone/>
                      <wp:docPr id="2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7D1E5EAB" id="Line 2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0" b="0"/>
                      <wp:wrapNone/>
                      <wp:docPr id="1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7402429C" id="Line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821AE4">
              <w:rPr>
                <w:sz w:val="28"/>
                <w:lang w:val="en-US"/>
              </w:rPr>
              <w:t xml:space="preserve">                     </w:t>
            </w:r>
          </w:p>
          <w:p w:rsidR="00821AE4" w:rsidRDefault="00821AE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821AE4" w:rsidRDefault="00821AE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496D64" w:rsidRDefault="0087152F" w:rsidP="0087152F">
            <w:pPr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постановление администрации Вожегодского муниципального округа от </w:t>
            </w:r>
            <w:r w:rsidR="00ED520A">
              <w:rPr>
                <w:sz w:val="28"/>
              </w:rPr>
              <w:t>26</w:t>
            </w:r>
            <w:r>
              <w:rPr>
                <w:sz w:val="28"/>
              </w:rPr>
              <w:t xml:space="preserve"> </w:t>
            </w:r>
            <w:r w:rsidR="00ED520A">
              <w:rPr>
                <w:sz w:val="28"/>
              </w:rPr>
              <w:t>июля</w:t>
            </w:r>
            <w:r>
              <w:rPr>
                <w:sz w:val="28"/>
              </w:rPr>
              <w:t xml:space="preserve"> 2023 года № </w:t>
            </w:r>
            <w:r w:rsidR="00ED520A">
              <w:rPr>
                <w:sz w:val="28"/>
              </w:rPr>
              <w:t>665</w:t>
            </w:r>
            <w:r w:rsidR="00496D64">
              <w:rPr>
                <w:sz w:val="28"/>
              </w:rPr>
              <w:t xml:space="preserve"> </w:t>
            </w:r>
          </w:p>
          <w:p w:rsidR="0087152F" w:rsidRDefault="0087152F" w:rsidP="00ED520A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r w:rsidR="00ED520A" w:rsidRPr="00ED520A">
              <w:rPr>
                <w:sz w:val="28"/>
              </w:rPr>
              <w:t>О создании попечительского (наблюдательного) совета по вопросам похоронного дела при администрации Вож</w:t>
            </w:r>
            <w:r w:rsidR="00ED520A">
              <w:rPr>
                <w:sz w:val="28"/>
              </w:rPr>
              <w:t>егодского муниципального округа</w:t>
            </w:r>
            <w:r>
              <w:rPr>
                <w:sz w:val="28"/>
              </w:rPr>
              <w:t>»</w:t>
            </w:r>
          </w:p>
          <w:p w:rsidR="0087152F" w:rsidRDefault="0087152F">
            <w:pPr>
              <w:rPr>
                <w:sz w:val="28"/>
              </w:rPr>
            </w:pPr>
          </w:p>
          <w:p w:rsidR="00C960E1" w:rsidRDefault="00C960E1">
            <w:pPr>
              <w:rPr>
                <w:sz w:val="28"/>
              </w:rPr>
            </w:pPr>
          </w:p>
        </w:tc>
      </w:tr>
    </w:tbl>
    <w:p w:rsidR="00821AE4" w:rsidRDefault="00821AE4">
      <w:pPr>
        <w:jc w:val="both"/>
        <w:rPr>
          <w:sz w:val="28"/>
        </w:rPr>
      </w:pPr>
    </w:p>
    <w:p w:rsidR="0043354B" w:rsidRDefault="00B25418" w:rsidP="00C960E1">
      <w:pPr>
        <w:jc w:val="both"/>
        <w:rPr>
          <w:sz w:val="28"/>
        </w:rPr>
      </w:pPr>
      <w:r>
        <w:rPr>
          <w:sz w:val="28"/>
        </w:rPr>
        <w:tab/>
      </w:r>
      <w:r w:rsidR="00ED520A" w:rsidRPr="00ED520A">
        <w:rPr>
          <w:sz w:val="28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12 января 1996 года № 8-ФЗ «О погребении и похоронном деле», Уставом Вожегодского муниципального округа в целях осуществления общественного </w:t>
      </w:r>
      <w:proofErr w:type="gramStart"/>
      <w:r w:rsidR="00ED520A" w:rsidRPr="00ED520A">
        <w:rPr>
          <w:sz w:val="28"/>
        </w:rPr>
        <w:t>контроля за</w:t>
      </w:r>
      <w:proofErr w:type="gramEnd"/>
      <w:r w:rsidR="00ED520A" w:rsidRPr="00ED520A">
        <w:rPr>
          <w:sz w:val="28"/>
        </w:rPr>
        <w:t xml:space="preserve"> деятельностью в сфере организации похоронного дела администрация округа</w:t>
      </w:r>
    </w:p>
    <w:p w:rsidR="0043354B" w:rsidRDefault="0043354B" w:rsidP="00C960E1">
      <w:pPr>
        <w:jc w:val="both"/>
        <w:rPr>
          <w:sz w:val="28"/>
        </w:rPr>
      </w:pPr>
      <w:r>
        <w:rPr>
          <w:sz w:val="28"/>
        </w:rPr>
        <w:tab/>
        <w:t>ПОСТАНОВЛЯЕТ:</w:t>
      </w:r>
    </w:p>
    <w:p w:rsidR="0087152F" w:rsidRDefault="0087152F" w:rsidP="00ED520A">
      <w:pPr>
        <w:jc w:val="both"/>
        <w:rPr>
          <w:sz w:val="28"/>
        </w:rPr>
      </w:pPr>
    </w:p>
    <w:p w:rsidR="0087152F" w:rsidRDefault="0087152F" w:rsidP="00ED520A">
      <w:pPr>
        <w:ind w:firstLine="705"/>
        <w:jc w:val="both"/>
        <w:rPr>
          <w:sz w:val="28"/>
        </w:rPr>
      </w:pPr>
      <w:r w:rsidRPr="00127E35">
        <w:rPr>
          <w:sz w:val="28"/>
          <w:szCs w:val="28"/>
        </w:rPr>
        <w:t xml:space="preserve">1. </w:t>
      </w:r>
      <w:r>
        <w:rPr>
          <w:sz w:val="28"/>
        </w:rPr>
        <w:t xml:space="preserve">Внести в постановление администрации Вожегодского муниципального округа от </w:t>
      </w:r>
      <w:r w:rsidR="00ED520A" w:rsidRPr="00ED520A">
        <w:rPr>
          <w:sz w:val="28"/>
        </w:rPr>
        <w:t>26 июля 2023 года № 665 «О создании попечительского (наблюдательного) совета по вопросам похоронного дела при администрации Вожегодского муниципального округа»</w:t>
      </w:r>
      <w:r w:rsidR="00ED520A">
        <w:rPr>
          <w:sz w:val="28"/>
        </w:rPr>
        <w:t xml:space="preserve"> </w:t>
      </w:r>
      <w:r>
        <w:rPr>
          <w:sz w:val="28"/>
        </w:rPr>
        <w:t xml:space="preserve"> следующие изменения:</w:t>
      </w:r>
    </w:p>
    <w:p w:rsidR="0087152F" w:rsidRDefault="0087152F" w:rsidP="0087152F">
      <w:pPr>
        <w:ind w:firstLine="705"/>
        <w:jc w:val="both"/>
        <w:rPr>
          <w:sz w:val="28"/>
        </w:rPr>
      </w:pPr>
      <w:r>
        <w:rPr>
          <w:sz w:val="28"/>
        </w:rPr>
        <w:t>1.1. приложение 2 к постановлению изложить в новой редакции (прилагается).</w:t>
      </w:r>
    </w:p>
    <w:p w:rsidR="0087152F" w:rsidRPr="00B14687" w:rsidRDefault="0087152F" w:rsidP="008715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14687">
        <w:rPr>
          <w:rFonts w:ascii="Times New Roman" w:hAnsi="Times New Roman" w:cs="Times New Roman"/>
          <w:sz w:val="28"/>
          <w:szCs w:val="28"/>
        </w:rPr>
        <w:t>. Настояще</w:t>
      </w:r>
      <w:r>
        <w:rPr>
          <w:rFonts w:ascii="Times New Roman" w:hAnsi="Times New Roman" w:cs="Times New Roman"/>
          <w:sz w:val="28"/>
          <w:szCs w:val="28"/>
        </w:rPr>
        <w:t xml:space="preserve">е постановление вступает в силу после официального опубликования в газете «Борьба».   </w:t>
      </w:r>
    </w:p>
    <w:p w:rsidR="0087152F" w:rsidRPr="00B14687" w:rsidRDefault="0087152F" w:rsidP="008715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1468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</w:t>
      </w:r>
      <w:r w:rsidRPr="00B14687">
        <w:rPr>
          <w:sz w:val="28"/>
          <w:szCs w:val="28"/>
        </w:rPr>
        <w:t xml:space="preserve"> за</w:t>
      </w:r>
      <w:proofErr w:type="gramEnd"/>
      <w:r w:rsidRPr="00B14687">
        <w:rPr>
          <w:sz w:val="28"/>
          <w:szCs w:val="28"/>
        </w:rPr>
        <w:t xml:space="preserve">  исполнением   настоящего постановления  </w:t>
      </w:r>
      <w:r w:rsidR="00ED520A">
        <w:rPr>
          <w:sz w:val="28"/>
          <w:szCs w:val="28"/>
        </w:rPr>
        <w:t>оставляю за собой.</w:t>
      </w:r>
    </w:p>
    <w:p w:rsidR="0087152F" w:rsidRPr="00B14687" w:rsidRDefault="0087152F" w:rsidP="0087152F">
      <w:pPr>
        <w:ind w:firstLine="709"/>
        <w:jc w:val="both"/>
        <w:rPr>
          <w:sz w:val="28"/>
          <w:szCs w:val="28"/>
        </w:rPr>
      </w:pPr>
    </w:p>
    <w:p w:rsidR="0087152F" w:rsidRPr="00B14687" w:rsidRDefault="0087152F" w:rsidP="0087152F">
      <w:pPr>
        <w:ind w:firstLine="708"/>
        <w:jc w:val="both"/>
        <w:rPr>
          <w:sz w:val="28"/>
          <w:szCs w:val="28"/>
        </w:rPr>
      </w:pPr>
    </w:p>
    <w:p w:rsidR="0087152F" w:rsidRDefault="0087152F" w:rsidP="0087152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Вожегодского муниципального округа                                       Е.В. Первов</w:t>
      </w:r>
    </w:p>
    <w:p w:rsidR="0087152F" w:rsidRDefault="0087152F" w:rsidP="0087152F">
      <w:pPr>
        <w:jc w:val="both"/>
        <w:rPr>
          <w:sz w:val="28"/>
          <w:szCs w:val="28"/>
        </w:rPr>
      </w:pPr>
    </w:p>
    <w:p w:rsidR="0087152F" w:rsidRDefault="0087152F" w:rsidP="0087152F">
      <w:pPr>
        <w:jc w:val="both"/>
        <w:rPr>
          <w:sz w:val="28"/>
          <w:szCs w:val="28"/>
        </w:rPr>
      </w:pPr>
    </w:p>
    <w:p w:rsidR="00ED520A" w:rsidRDefault="00ED520A" w:rsidP="0087152F">
      <w:pPr>
        <w:jc w:val="both"/>
        <w:rPr>
          <w:sz w:val="28"/>
          <w:szCs w:val="28"/>
        </w:rPr>
      </w:pPr>
    </w:p>
    <w:p w:rsidR="0041730B" w:rsidRDefault="0035760D" w:rsidP="00526DFE">
      <w:pPr>
        <w:jc w:val="both"/>
        <w:rPr>
          <w:sz w:val="28"/>
        </w:rPr>
      </w:pPr>
      <w:r>
        <w:rPr>
          <w:sz w:val="28"/>
        </w:rPr>
        <w:t xml:space="preserve">                                   </w:t>
      </w:r>
      <w:r w:rsidR="00526DFE">
        <w:rPr>
          <w:sz w:val="28"/>
        </w:rPr>
        <w:t xml:space="preserve">                               </w:t>
      </w:r>
    </w:p>
    <w:p w:rsidR="0041730B" w:rsidRDefault="0041730B" w:rsidP="00CE12CD">
      <w:pPr>
        <w:rPr>
          <w:sz w:val="28"/>
        </w:rPr>
      </w:pPr>
    </w:p>
    <w:p w:rsidR="0041730B" w:rsidRDefault="0041730B" w:rsidP="00CE12CD">
      <w:pPr>
        <w:rPr>
          <w:sz w:val="28"/>
        </w:rPr>
      </w:pPr>
    </w:p>
    <w:p w:rsidR="009466FD" w:rsidRDefault="009466FD" w:rsidP="00CE12CD">
      <w:pPr>
        <w:rPr>
          <w:sz w:val="28"/>
        </w:rPr>
      </w:pPr>
    </w:p>
    <w:p w:rsidR="00397ED4" w:rsidRDefault="00DA0515" w:rsidP="00397ED4">
      <w:pPr>
        <w:jc w:val="both"/>
        <w:rPr>
          <w:sz w:val="28"/>
        </w:rPr>
      </w:pPr>
      <w:r>
        <w:rPr>
          <w:sz w:val="28"/>
        </w:rPr>
        <w:lastRenderedPageBreak/>
        <w:t xml:space="preserve">                                  </w:t>
      </w:r>
      <w:r w:rsidR="002E5A59">
        <w:rPr>
          <w:sz w:val="28"/>
        </w:rPr>
        <w:t xml:space="preserve">                             </w:t>
      </w:r>
      <w:r w:rsidR="00397ED4">
        <w:rPr>
          <w:sz w:val="28"/>
        </w:rPr>
        <w:t xml:space="preserve">    </w:t>
      </w:r>
      <w:r w:rsidR="002E5A59">
        <w:rPr>
          <w:sz w:val="28"/>
        </w:rPr>
        <w:t xml:space="preserve"> </w:t>
      </w:r>
      <w:r w:rsidR="00397ED4">
        <w:rPr>
          <w:sz w:val="28"/>
        </w:rPr>
        <w:t>Приложение к</w:t>
      </w:r>
    </w:p>
    <w:p w:rsidR="00397ED4" w:rsidRDefault="00397ED4" w:rsidP="00397ED4">
      <w:pPr>
        <w:ind w:left="4248"/>
        <w:jc w:val="both"/>
        <w:rPr>
          <w:sz w:val="28"/>
        </w:rPr>
      </w:pPr>
      <w:r>
        <w:rPr>
          <w:sz w:val="28"/>
        </w:rPr>
        <w:t xml:space="preserve">       </w:t>
      </w:r>
      <w:r w:rsidR="00ED520A">
        <w:rPr>
          <w:sz w:val="28"/>
        </w:rPr>
        <w:t xml:space="preserve">    </w:t>
      </w:r>
      <w:r>
        <w:rPr>
          <w:sz w:val="28"/>
        </w:rPr>
        <w:t>Постановлению администрации</w:t>
      </w:r>
    </w:p>
    <w:p w:rsidR="00397ED4" w:rsidRDefault="00397ED4" w:rsidP="00397ED4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</w:t>
      </w:r>
      <w:r w:rsidR="00ED520A">
        <w:rPr>
          <w:sz w:val="28"/>
        </w:rPr>
        <w:t xml:space="preserve">   </w:t>
      </w:r>
      <w:r>
        <w:rPr>
          <w:sz w:val="28"/>
        </w:rPr>
        <w:t xml:space="preserve"> Вожегодского муниципального округа</w:t>
      </w:r>
    </w:p>
    <w:p w:rsidR="00397ED4" w:rsidRDefault="00397ED4" w:rsidP="00397ED4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от </w:t>
      </w:r>
      <w:r w:rsidR="00882ADF">
        <w:rPr>
          <w:sz w:val="28"/>
        </w:rPr>
        <w:t>16.04.2025</w:t>
      </w:r>
      <w:r>
        <w:rPr>
          <w:sz w:val="28"/>
        </w:rPr>
        <w:t xml:space="preserve">    № </w:t>
      </w:r>
      <w:r w:rsidR="00526DFE">
        <w:rPr>
          <w:sz w:val="28"/>
        </w:rPr>
        <w:t xml:space="preserve">  </w:t>
      </w:r>
      <w:r w:rsidR="00882ADF">
        <w:rPr>
          <w:sz w:val="28"/>
        </w:rPr>
        <w:t>393</w:t>
      </w:r>
      <w:r>
        <w:rPr>
          <w:sz w:val="28"/>
        </w:rPr>
        <w:t xml:space="preserve"> </w:t>
      </w:r>
    </w:p>
    <w:p w:rsidR="0035760D" w:rsidRDefault="0035760D" w:rsidP="009466FD">
      <w:pPr>
        <w:jc w:val="both"/>
        <w:rPr>
          <w:sz w:val="28"/>
        </w:rPr>
      </w:pPr>
    </w:p>
    <w:p w:rsidR="009466FD" w:rsidRDefault="0035760D" w:rsidP="009466F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</w:t>
      </w:r>
      <w:r w:rsidR="00397ED4">
        <w:rPr>
          <w:sz w:val="28"/>
        </w:rPr>
        <w:t xml:space="preserve">  «</w:t>
      </w:r>
      <w:r w:rsidR="009466FD">
        <w:rPr>
          <w:sz w:val="28"/>
        </w:rPr>
        <w:t>УТВЕРЖДЕН</w:t>
      </w:r>
    </w:p>
    <w:p w:rsidR="009466FD" w:rsidRDefault="009466FD" w:rsidP="009466F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</w:t>
      </w:r>
      <w:r w:rsidR="0043354B">
        <w:rPr>
          <w:sz w:val="28"/>
        </w:rPr>
        <w:t xml:space="preserve">                   Постановлением</w:t>
      </w:r>
      <w:r>
        <w:rPr>
          <w:sz w:val="28"/>
        </w:rPr>
        <w:t xml:space="preserve"> администрации</w:t>
      </w:r>
    </w:p>
    <w:p w:rsidR="009466FD" w:rsidRDefault="009466FD" w:rsidP="009466F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Вожегодского </w:t>
      </w:r>
      <w:r w:rsidR="00ED4E2A">
        <w:rPr>
          <w:sz w:val="28"/>
        </w:rPr>
        <w:t>муниципального округа</w:t>
      </w:r>
    </w:p>
    <w:p w:rsidR="009466FD" w:rsidRDefault="009466FD" w:rsidP="009466FD">
      <w:pPr>
        <w:jc w:val="both"/>
        <w:rPr>
          <w:sz w:val="28"/>
        </w:rPr>
      </w:pPr>
      <w:r>
        <w:rPr>
          <w:sz w:val="28"/>
        </w:rPr>
        <w:t xml:space="preserve">                                     </w:t>
      </w:r>
      <w:r w:rsidR="00DA0515">
        <w:rPr>
          <w:sz w:val="28"/>
        </w:rPr>
        <w:t xml:space="preserve">                               о</w:t>
      </w:r>
      <w:r>
        <w:rPr>
          <w:sz w:val="28"/>
        </w:rPr>
        <w:t xml:space="preserve">т </w:t>
      </w:r>
      <w:r w:rsidR="00496D64">
        <w:rPr>
          <w:sz w:val="28"/>
        </w:rPr>
        <w:t xml:space="preserve"> </w:t>
      </w:r>
      <w:r w:rsidR="00ED520A">
        <w:rPr>
          <w:sz w:val="28"/>
        </w:rPr>
        <w:t>26.07</w:t>
      </w:r>
      <w:r w:rsidR="00526DFE">
        <w:rPr>
          <w:sz w:val="28"/>
        </w:rPr>
        <w:t>.2023 года</w:t>
      </w:r>
      <w:r w:rsidR="00496D64">
        <w:rPr>
          <w:sz w:val="28"/>
        </w:rPr>
        <w:t xml:space="preserve"> </w:t>
      </w:r>
      <w:r w:rsidR="00B359D7">
        <w:rPr>
          <w:sz w:val="28"/>
        </w:rPr>
        <w:t xml:space="preserve"> № </w:t>
      </w:r>
      <w:r w:rsidR="00526DFE">
        <w:rPr>
          <w:sz w:val="28"/>
        </w:rPr>
        <w:t xml:space="preserve">  </w:t>
      </w:r>
      <w:r w:rsidR="00ED520A">
        <w:rPr>
          <w:sz w:val="28"/>
        </w:rPr>
        <w:t>665</w:t>
      </w:r>
    </w:p>
    <w:p w:rsidR="009466FD" w:rsidRDefault="009466FD" w:rsidP="009466F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Приложение 2</w:t>
      </w:r>
    </w:p>
    <w:p w:rsidR="00DA0515" w:rsidRDefault="00DA0515" w:rsidP="00ED520A">
      <w:pPr>
        <w:rPr>
          <w:b/>
          <w:sz w:val="28"/>
        </w:rPr>
      </w:pPr>
    </w:p>
    <w:p w:rsidR="00CE12CD" w:rsidRPr="00ED520A" w:rsidRDefault="00CE12CD" w:rsidP="00ED520A">
      <w:pPr>
        <w:jc w:val="center"/>
        <w:rPr>
          <w:b/>
          <w:sz w:val="28"/>
        </w:rPr>
      </w:pPr>
    </w:p>
    <w:p w:rsidR="00ED520A" w:rsidRPr="00ED520A" w:rsidRDefault="00ED520A" w:rsidP="00ED520A">
      <w:pPr>
        <w:jc w:val="center"/>
        <w:rPr>
          <w:b/>
          <w:sz w:val="28"/>
        </w:rPr>
      </w:pPr>
      <w:r w:rsidRPr="00ED520A">
        <w:rPr>
          <w:b/>
          <w:sz w:val="28"/>
        </w:rPr>
        <w:t>СОСТАВ</w:t>
      </w:r>
    </w:p>
    <w:p w:rsidR="00ED520A" w:rsidRPr="00ED520A" w:rsidRDefault="00ED520A" w:rsidP="00ED520A">
      <w:pPr>
        <w:jc w:val="center"/>
        <w:rPr>
          <w:b/>
          <w:sz w:val="28"/>
        </w:rPr>
      </w:pPr>
      <w:r w:rsidRPr="00ED520A">
        <w:rPr>
          <w:b/>
          <w:sz w:val="28"/>
        </w:rPr>
        <w:t>попечительского (наблюдательного) совета</w:t>
      </w:r>
    </w:p>
    <w:p w:rsidR="00ED520A" w:rsidRPr="00ED520A" w:rsidRDefault="00ED520A" w:rsidP="00ED520A">
      <w:pPr>
        <w:jc w:val="center"/>
        <w:rPr>
          <w:b/>
          <w:sz w:val="28"/>
        </w:rPr>
      </w:pPr>
      <w:r w:rsidRPr="00ED520A">
        <w:rPr>
          <w:b/>
          <w:sz w:val="28"/>
        </w:rPr>
        <w:t>по вопросам похоронного дела при администрации Вожегодского муниципального округа</w:t>
      </w:r>
    </w:p>
    <w:p w:rsidR="00ED520A" w:rsidRPr="00ED520A" w:rsidRDefault="00ED520A" w:rsidP="00ED520A">
      <w:pPr>
        <w:ind w:firstLine="709"/>
        <w:rPr>
          <w:sz w:val="28"/>
        </w:rPr>
      </w:pPr>
    </w:p>
    <w:p w:rsidR="00ED520A" w:rsidRPr="00ED520A" w:rsidRDefault="00ED520A" w:rsidP="00ED520A">
      <w:pPr>
        <w:ind w:firstLine="709"/>
        <w:rPr>
          <w:sz w:val="28"/>
        </w:rPr>
      </w:pPr>
      <w:r>
        <w:rPr>
          <w:sz w:val="28"/>
        </w:rPr>
        <w:t>М.Г. Суворов</w:t>
      </w:r>
      <w:r w:rsidRPr="00ED520A">
        <w:rPr>
          <w:sz w:val="28"/>
        </w:rPr>
        <w:t xml:space="preserve"> – первый заместитель главы Вожегодского муниципального округа, председатель Попечительского Совета;</w:t>
      </w:r>
    </w:p>
    <w:p w:rsidR="00ED520A" w:rsidRPr="00ED520A" w:rsidRDefault="00ED520A" w:rsidP="00ED520A">
      <w:pPr>
        <w:ind w:firstLine="709"/>
        <w:jc w:val="both"/>
        <w:rPr>
          <w:sz w:val="28"/>
        </w:rPr>
      </w:pPr>
      <w:r w:rsidRPr="00ED520A">
        <w:rPr>
          <w:sz w:val="28"/>
        </w:rPr>
        <w:t>Е.А. Герасимова  - начальник управления строительства и инфраструктуры администрации Вожегодского муниципального округа, заместитель председателя Попечительского Совета;</w:t>
      </w:r>
    </w:p>
    <w:p w:rsidR="00ED520A" w:rsidRPr="00ED520A" w:rsidRDefault="00ED520A" w:rsidP="00ED520A">
      <w:pPr>
        <w:ind w:firstLine="709"/>
        <w:jc w:val="both"/>
        <w:rPr>
          <w:sz w:val="28"/>
        </w:rPr>
      </w:pPr>
      <w:r w:rsidRPr="00ED520A">
        <w:rPr>
          <w:sz w:val="28"/>
        </w:rPr>
        <w:t xml:space="preserve">М.Н. </w:t>
      </w:r>
      <w:proofErr w:type="spellStart"/>
      <w:r w:rsidRPr="00ED520A">
        <w:rPr>
          <w:sz w:val="28"/>
        </w:rPr>
        <w:t>Барабошкина</w:t>
      </w:r>
      <w:proofErr w:type="spellEnd"/>
      <w:r w:rsidRPr="00ED520A">
        <w:rPr>
          <w:sz w:val="28"/>
        </w:rPr>
        <w:t xml:space="preserve"> – старший эксперт управления строительства и инфраструктуры администрации Вожегодского муниципального округа, секретарь Попечительского Совета.</w:t>
      </w:r>
    </w:p>
    <w:p w:rsidR="00ED520A" w:rsidRPr="00ED520A" w:rsidRDefault="00ED520A" w:rsidP="00ED520A">
      <w:pPr>
        <w:ind w:firstLine="709"/>
        <w:jc w:val="both"/>
        <w:rPr>
          <w:sz w:val="28"/>
        </w:rPr>
      </w:pPr>
      <w:r w:rsidRPr="00ED520A">
        <w:rPr>
          <w:sz w:val="28"/>
        </w:rPr>
        <w:t xml:space="preserve">Члены Попечительского Совета: </w:t>
      </w:r>
    </w:p>
    <w:p w:rsidR="00ED520A" w:rsidRPr="00ED520A" w:rsidRDefault="00ED520A" w:rsidP="00ED520A">
      <w:pPr>
        <w:ind w:firstLine="709"/>
        <w:jc w:val="both"/>
        <w:rPr>
          <w:sz w:val="28"/>
        </w:rPr>
      </w:pPr>
      <w:r w:rsidRPr="00ED520A">
        <w:rPr>
          <w:sz w:val="28"/>
        </w:rPr>
        <w:t xml:space="preserve">1. ИП </w:t>
      </w:r>
      <w:proofErr w:type="spellStart"/>
      <w:r w:rsidRPr="00ED520A">
        <w:rPr>
          <w:sz w:val="28"/>
        </w:rPr>
        <w:t>Худойназарова</w:t>
      </w:r>
      <w:proofErr w:type="spellEnd"/>
      <w:r w:rsidRPr="00ED520A">
        <w:rPr>
          <w:sz w:val="28"/>
        </w:rPr>
        <w:t xml:space="preserve"> Марина Павловна*;</w:t>
      </w:r>
    </w:p>
    <w:p w:rsidR="00ED520A" w:rsidRPr="00ED520A" w:rsidRDefault="00ED520A" w:rsidP="00ED520A">
      <w:pPr>
        <w:ind w:firstLine="709"/>
        <w:jc w:val="both"/>
        <w:rPr>
          <w:sz w:val="28"/>
        </w:rPr>
      </w:pPr>
      <w:r w:rsidRPr="00ED520A">
        <w:rPr>
          <w:sz w:val="28"/>
        </w:rPr>
        <w:t>2. ИП Смирнов Николай Анатольевич*;</w:t>
      </w:r>
    </w:p>
    <w:p w:rsidR="00ED520A" w:rsidRPr="00ED520A" w:rsidRDefault="00ED520A" w:rsidP="00ED520A">
      <w:pPr>
        <w:ind w:firstLine="709"/>
        <w:jc w:val="both"/>
        <w:rPr>
          <w:sz w:val="28"/>
        </w:rPr>
      </w:pPr>
      <w:r w:rsidRPr="00ED520A">
        <w:rPr>
          <w:sz w:val="28"/>
        </w:rPr>
        <w:t>3. ИП Анисимов Андрей Николаевич*;</w:t>
      </w:r>
    </w:p>
    <w:p w:rsidR="00ED520A" w:rsidRPr="00ED520A" w:rsidRDefault="00ED520A" w:rsidP="00ED520A">
      <w:pPr>
        <w:ind w:firstLine="709"/>
        <w:jc w:val="both"/>
        <w:rPr>
          <w:sz w:val="28"/>
        </w:rPr>
      </w:pPr>
      <w:r>
        <w:rPr>
          <w:sz w:val="28"/>
        </w:rPr>
        <w:t>4. Н</w:t>
      </w:r>
      <w:r w:rsidRPr="00ED520A">
        <w:rPr>
          <w:sz w:val="28"/>
        </w:rPr>
        <w:t>ачальники территориальных отделов администрации Вожегодского муниципального округа.</w:t>
      </w:r>
    </w:p>
    <w:p w:rsidR="00ED520A" w:rsidRPr="00ED520A" w:rsidRDefault="00ED520A" w:rsidP="00ED520A">
      <w:pPr>
        <w:rPr>
          <w:sz w:val="28"/>
        </w:rPr>
      </w:pPr>
    </w:p>
    <w:p w:rsidR="00ED520A" w:rsidRPr="00ED520A" w:rsidRDefault="00ED520A" w:rsidP="00ED520A">
      <w:pPr>
        <w:rPr>
          <w:sz w:val="28"/>
        </w:rPr>
      </w:pPr>
    </w:p>
    <w:p w:rsidR="00ED520A" w:rsidRPr="00ED520A" w:rsidRDefault="00ED520A" w:rsidP="00ED520A">
      <w:pPr>
        <w:rPr>
          <w:sz w:val="28"/>
        </w:rPr>
      </w:pPr>
    </w:p>
    <w:p w:rsidR="00ED520A" w:rsidRPr="00ED520A" w:rsidRDefault="00ED520A" w:rsidP="00ED520A">
      <w:pPr>
        <w:rPr>
          <w:sz w:val="28"/>
        </w:rPr>
      </w:pPr>
    </w:p>
    <w:p w:rsidR="00ED520A" w:rsidRPr="00ED520A" w:rsidRDefault="00ED520A" w:rsidP="00ED520A">
      <w:pPr>
        <w:rPr>
          <w:sz w:val="28"/>
        </w:rPr>
      </w:pPr>
    </w:p>
    <w:p w:rsidR="00ED520A" w:rsidRDefault="00ED520A" w:rsidP="00ED520A">
      <w:pPr>
        <w:rPr>
          <w:sz w:val="28"/>
        </w:rPr>
      </w:pPr>
    </w:p>
    <w:p w:rsidR="00ED520A" w:rsidRDefault="00ED520A" w:rsidP="00ED520A">
      <w:pPr>
        <w:rPr>
          <w:sz w:val="28"/>
        </w:rPr>
      </w:pPr>
    </w:p>
    <w:p w:rsidR="00ED520A" w:rsidRDefault="00ED520A" w:rsidP="00ED520A">
      <w:pPr>
        <w:rPr>
          <w:sz w:val="28"/>
        </w:rPr>
      </w:pPr>
    </w:p>
    <w:p w:rsidR="00ED520A" w:rsidRDefault="00ED520A" w:rsidP="00ED520A">
      <w:pPr>
        <w:rPr>
          <w:sz w:val="28"/>
        </w:rPr>
      </w:pPr>
    </w:p>
    <w:p w:rsidR="00ED520A" w:rsidRDefault="00ED520A" w:rsidP="00ED520A">
      <w:pPr>
        <w:rPr>
          <w:sz w:val="28"/>
        </w:rPr>
      </w:pPr>
    </w:p>
    <w:p w:rsidR="00ED520A" w:rsidRPr="00ED520A" w:rsidRDefault="00ED520A" w:rsidP="00ED520A">
      <w:pPr>
        <w:rPr>
          <w:sz w:val="28"/>
        </w:rPr>
      </w:pPr>
    </w:p>
    <w:p w:rsidR="00ED520A" w:rsidRPr="00ED520A" w:rsidRDefault="00ED520A" w:rsidP="00ED520A">
      <w:pPr>
        <w:rPr>
          <w:sz w:val="28"/>
        </w:rPr>
      </w:pPr>
    </w:p>
    <w:p w:rsidR="00ED520A" w:rsidRPr="00ED520A" w:rsidRDefault="00ED520A" w:rsidP="00ED520A">
      <w:pPr>
        <w:rPr>
          <w:sz w:val="16"/>
          <w:szCs w:val="16"/>
        </w:rPr>
      </w:pPr>
      <w:r w:rsidRPr="00ED520A">
        <w:rPr>
          <w:sz w:val="16"/>
          <w:szCs w:val="16"/>
        </w:rPr>
        <w:t>________________</w:t>
      </w:r>
    </w:p>
    <w:p w:rsidR="00ED520A" w:rsidRPr="00ED520A" w:rsidRDefault="00ED520A" w:rsidP="00ED520A">
      <w:pPr>
        <w:rPr>
          <w:sz w:val="16"/>
          <w:szCs w:val="16"/>
        </w:rPr>
      </w:pPr>
      <w:r w:rsidRPr="00ED520A">
        <w:rPr>
          <w:sz w:val="16"/>
          <w:szCs w:val="16"/>
        </w:rPr>
        <w:t>* по согласованию</w:t>
      </w:r>
    </w:p>
    <w:sectPr w:rsidR="00ED520A" w:rsidRPr="00ED520A" w:rsidSect="00B25418">
      <w:headerReference w:type="even" r:id="rId8"/>
      <w:headerReference w:type="default" r:id="rId9"/>
      <w:pgSz w:w="11907" w:h="16840" w:code="9"/>
      <w:pgMar w:top="851" w:right="567" w:bottom="284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877" w:rsidRDefault="00B14877">
      <w:r>
        <w:separator/>
      </w:r>
    </w:p>
  </w:endnote>
  <w:endnote w:type="continuationSeparator" w:id="0">
    <w:p w:rsidR="00B14877" w:rsidRDefault="00B1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877" w:rsidRDefault="00B14877">
      <w:r>
        <w:separator/>
      </w:r>
    </w:p>
  </w:footnote>
  <w:footnote w:type="continuationSeparator" w:id="0">
    <w:p w:rsidR="00B14877" w:rsidRDefault="00B14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AE4" w:rsidRDefault="00821AE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21AE4" w:rsidRDefault="00821A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AE4" w:rsidRDefault="00821AE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536BC">
      <w:rPr>
        <w:rStyle w:val="a4"/>
        <w:noProof/>
      </w:rPr>
      <w:t>2</w:t>
    </w:r>
    <w:r>
      <w:rPr>
        <w:rStyle w:val="a4"/>
      </w:rPr>
      <w:fldChar w:fldCharType="end"/>
    </w:r>
  </w:p>
  <w:p w:rsidR="00821AE4" w:rsidRDefault="00821AE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B3954"/>
    <w:multiLevelType w:val="hybridMultilevel"/>
    <w:tmpl w:val="09D81C50"/>
    <w:lvl w:ilvl="0" w:tplc="98DCAF0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27E77B9"/>
    <w:multiLevelType w:val="multilevel"/>
    <w:tmpl w:val="05829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75173ED5"/>
    <w:multiLevelType w:val="multilevel"/>
    <w:tmpl w:val="8B12BE5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0E1"/>
    <w:rsid w:val="00026BF0"/>
    <w:rsid w:val="000E5D39"/>
    <w:rsid w:val="00172306"/>
    <w:rsid w:val="00187C81"/>
    <w:rsid w:val="00215A3C"/>
    <w:rsid w:val="00273B81"/>
    <w:rsid w:val="00277223"/>
    <w:rsid w:val="002A4202"/>
    <w:rsid w:val="002C2435"/>
    <w:rsid w:val="002E5A59"/>
    <w:rsid w:val="00310C59"/>
    <w:rsid w:val="00333385"/>
    <w:rsid w:val="00342EB7"/>
    <w:rsid w:val="00343623"/>
    <w:rsid w:val="00345A7E"/>
    <w:rsid w:val="0035760D"/>
    <w:rsid w:val="00377EFB"/>
    <w:rsid w:val="00397ED4"/>
    <w:rsid w:val="0041730B"/>
    <w:rsid w:val="0043354B"/>
    <w:rsid w:val="00451FD8"/>
    <w:rsid w:val="00452323"/>
    <w:rsid w:val="00483031"/>
    <w:rsid w:val="00496D64"/>
    <w:rsid w:val="00501C7F"/>
    <w:rsid w:val="00526DFE"/>
    <w:rsid w:val="006A1359"/>
    <w:rsid w:val="006D4BDA"/>
    <w:rsid w:val="006E677A"/>
    <w:rsid w:val="006F30BF"/>
    <w:rsid w:val="006F536F"/>
    <w:rsid w:val="00757397"/>
    <w:rsid w:val="007619BE"/>
    <w:rsid w:val="00821AE4"/>
    <w:rsid w:val="0087152F"/>
    <w:rsid w:val="00882ADF"/>
    <w:rsid w:val="008A1AE2"/>
    <w:rsid w:val="008A6638"/>
    <w:rsid w:val="008A6656"/>
    <w:rsid w:val="008B446C"/>
    <w:rsid w:val="008C48CB"/>
    <w:rsid w:val="009068F4"/>
    <w:rsid w:val="009466FD"/>
    <w:rsid w:val="00A47338"/>
    <w:rsid w:val="00B01E98"/>
    <w:rsid w:val="00B14877"/>
    <w:rsid w:val="00B25418"/>
    <w:rsid w:val="00B359D7"/>
    <w:rsid w:val="00B46159"/>
    <w:rsid w:val="00BE0095"/>
    <w:rsid w:val="00C11B34"/>
    <w:rsid w:val="00C53D28"/>
    <w:rsid w:val="00C712B4"/>
    <w:rsid w:val="00C960E1"/>
    <w:rsid w:val="00CC2F27"/>
    <w:rsid w:val="00CE12CD"/>
    <w:rsid w:val="00CF4900"/>
    <w:rsid w:val="00D01A50"/>
    <w:rsid w:val="00D01A56"/>
    <w:rsid w:val="00D02D06"/>
    <w:rsid w:val="00D85324"/>
    <w:rsid w:val="00DA0515"/>
    <w:rsid w:val="00DC4301"/>
    <w:rsid w:val="00DD5742"/>
    <w:rsid w:val="00DF5E13"/>
    <w:rsid w:val="00E239F6"/>
    <w:rsid w:val="00E536BC"/>
    <w:rsid w:val="00E652A7"/>
    <w:rsid w:val="00E67D0A"/>
    <w:rsid w:val="00ED4E2A"/>
    <w:rsid w:val="00ED520A"/>
    <w:rsid w:val="00F45ABC"/>
    <w:rsid w:val="00F76E71"/>
    <w:rsid w:val="00FC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link w:val="a6"/>
    <w:rsid w:val="009068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9068F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715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link w:val="a6"/>
    <w:rsid w:val="009068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9068F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715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ovaOU\Desktop\&#1050;&#1086;&#1085;&#1082;&#1091;&#1088;&#1089;%20&#1091;&#1087;&#1088;&#1072;&#1074;%20&#1082;&#1086;&#1084;&#1087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691</TotalTime>
  <Pages>2</Pages>
  <Words>270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Петрова О.Ю.</dc:creator>
  <cp:keywords>газета</cp:keywords>
  <dc:description/>
  <cp:lastModifiedBy>RePack by Diakov</cp:lastModifiedBy>
  <cp:revision>39</cp:revision>
  <cp:lastPrinted>2025-04-16T11:45:00Z</cp:lastPrinted>
  <dcterms:created xsi:type="dcterms:W3CDTF">2022-02-08T10:58:00Z</dcterms:created>
  <dcterms:modified xsi:type="dcterms:W3CDTF">2025-04-28T13:26:00Z</dcterms:modified>
</cp:coreProperties>
</file>